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399" w:rsidRDefault="005F3E5C" w:rsidP="007D739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680" behindDoc="0" locked="0" layoutInCell="1" allowOverlap="1" wp14:anchorId="178B967F" wp14:editId="611933B1">
            <wp:simplePos x="0" y="0"/>
            <wp:positionH relativeFrom="column">
              <wp:posOffset>5581650</wp:posOffset>
            </wp:positionH>
            <wp:positionV relativeFrom="paragraph">
              <wp:posOffset>76200</wp:posOffset>
            </wp:positionV>
            <wp:extent cx="1566545" cy="438150"/>
            <wp:effectExtent l="0" t="0" r="0" b="0"/>
            <wp:wrapNone/>
            <wp:docPr id="20" name="Picture 22" descr="breastmilk, every ounce cou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eastmilk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39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077A9E7" wp14:editId="59BDBC03">
                <wp:simplePos x="0" y="0"/>
                <wp:positionH relativeFrom="margin">
                  <wp:posOffset>-9525</wp:posOffset>
                </wp:positionH>
                <wp:positionV relativeFrom="margin">
                  <wp:posOffset>0</wp:posOffset>
                </wp:positionV>
                <wp:extent cx="7315200" cy="9744075"/>
                <wp:effectExtent l="0" t="0" r="38100" b="66675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744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6A27B"/>
                            </a:gs>
                            <a:gs pos="50000">
                              <a:srgbClr val="ECE0D2"/>
                            </a:gs>
                            <a:gs pos="100000">
                              <a:srgbClr val="C6A27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6A27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4311D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4D745" id="Rectangle 16" o:spid="_x0000_s1026" style="position:absolute;margin-left:-.75pt;margin-top:0;width:8in;height:767.2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" fillcolor="#c6a27b" strokecolor="#c6a27b" strokeweight="1pt">
                <v:fill color2="#ece0d2" angle="135" focus="50%" type="gradient"/>
                <v:shadow on="t" color="#44311d" opacity=".5" offset="1pt"/>
                <w10:wrap anchorx="margin" anchory="margin"/>
              </v:rect>
            </w:pict>
          </mc:Fallback>
        </mc:AlternateContent>
      </w:r>
      <w:r w:rsidR="007D739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E2A8AA" wp14:editId="386D58FA">
                <wp:simplePos x="0" y="0"/>
                <wp:positionH relativeFrom="column">
                  <wp:posOffset>85725</wp:posOffset>
                </wp:positionH>
                <wp:positionV relativeFrom="paragraph">
                  <wp:posOffset>2305050</wp:posOffset>
                </wp:positionV>
                <wp:extent cx="3769995" cy="2847975"/>
                <wp:effectExtent l="0" t="0" r="20955" b="28575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995" cy="284797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7105" w:rsidRPr="00734EE3" w:rsidRDefault="00E30F00" w:rsidP="00B0059E">
                            <w:pPr>
                              <w:pStyle w:val="Heading2"/>
                            </w:pPr>
                            <w:r w:rsidRPr="00734EE3">
                              <w:t>Local WIC Breastfeeding Resources</w:t>
                            </w:r>
                          </w:p>
                          <w:p w:rsidR="00B07105" w:rsidRPr="00734EE3" w:rsidRDefault="00B07105" w:rsidP="007D323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8A351F" w:rsidRPr="00734EE3" w:rsidRDefault="005E18D8" w:rsidP="007D323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u w:val="single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u w:val="single"/>
                              </w:rPr>
                              <w:t xml:space="preserve">Breastfeeding </w:t>
                            </w:r>
                            <w:r w:rsidR="00AF286F"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u w:val="single"/>
                              </w:rPr>
                              <w:t>Counselors</w:t>
                            </w:r>
                          </w:p>
                          <w:p w:rsidR="00634A4F" w:rsidRPr="00734EE3" w:rsidRDefault="00AC0688" w:rsidP="00AC0688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(Include c</w:t>
                            </w:r>
                            <w:r w:rsidR="00634A4F"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 xml:space="preserve">ontact </w:t>
                            </w:r>
                            <w:r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n</w:t>
                            </w:r>
                            <w:r w:rsidR="00634A4F"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ame</w:t>
                            </w:r>
                            <w:r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, numbers, l</w:t>
                            </w:r>
                            <w:r w:rsidR="00634A4F"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anguages spoken</w:t>
                            </w:r>
                            <w:r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, hours of operation, and the t</w:t>
                            </w:r>
                            <w:r w:rsidR="00634A4F"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ime in which phone calls are returned</w:t>
                            </w:r>
                            <w:r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634A4F" w:rsidRPr="00734EE3" w:rsidRDefault="00634A4F" w:rsidP="007D323D">
                            <w:pPr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634A4F" w:rsidRPr="00734EE3" w:rsidRDefault="00634A4F" w:rsidP="00AC068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AC0688" w:rsidRPr="00734EE3" w:rsidRDefault="00AC0688" w:rsidP="00AC0688">
                            <w:pPr>
                              <w:pStyle w:val="ListParagraph"/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AC0688" w:rsidRPr="00734EE3" w:rsidRDefault="00AC0688" w:rsidP="00AC0688">
                            <w:pPr>
                              <w:pStyle w:val="ListParagraph"/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AC0688" w:rsidRPr="00734EE3" w:rsidRDefault="00AC0688" w:rsidP="00AC068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AC0688" w:rsidRPr="00734EE3" w:rsidRDefault="00AC0688" w:rsidP="00AC0688">
                            <w:pPr>
                              <w:pStyle w:val="ListParagraph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AC0688" w:rsidRPr="00734EE3" w:rsidRDefault="00AC0688" w:rsidP="00AC0688">
                            <w:pPr>
                              <w:pStyle w:val="ListParagraph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E30F00" w:rsidRPr="00734EE3" w:rsidRDefault="00E30F00" w:rsidP="00E30F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E30F00" w:rsidRPr="00734EE3" w:rsidRDefault="00E30F00" w:rsidP="00E30F00">
                            <w:pPr>
                              <w:pStyle w:val="ListParagraph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AC0688" w:rsidRPr="00734EE3" w:rsidRDefault="00AC0688" w:rsidP="00E30F00">
                            <w:pPr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E30F00" w:rsidRPr="00734EE3" w:rsidRDefault="00E30F00" w:rsidP="00E30F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E30F00" w:rsidRPr="00734EE3" w:rsidRDefault="00E30F00" w:rsidP="00E30F00">
                            <w:pPr>
                              <w:pStyle w:val="ListParagraph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E30F00" w:rsidRPr="00734EE3" w:rsidRDefault="00E30F00" w:rsidP="007D7399">
                            <w:pPr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E30F00" w:rsidRDefault="00E30F00" w:rsidP="00E30F00">
                            <w:pPr>
                              <w:pStyle w:val="ListParagraph"/>
                              <w:rPr>
                                <w:rFonts w:ascii="Georgia" w:hAnsi="Georgia"/>
                                <w:color w:val="E5B8B7"/>
                                <w:sz w:val="20"/>
                              </w:rPr>
                            </w:pPr>
                          </w:p>
                          <w:p w:rsidR="00AC0688" w:rsidRPr="00AC0688" w:rsidRDefault="00AC0688" w:rsidP="00AC0688">
                            <w:pPr>
                              <w:pStyle w:val="ListParagraph"/>
                              <w:rPr>
                                <w:rFonts w:ascii="Georgia" w:hAnsi="Georgia"/>
                                <w:color w:val="E5B8B7"/>
                                <w:sz w:val="20"/>
                              </w:rPr>
                            </w:pPr>
                          </w:p>
                          <w:p w:rsidR="00AC0688" w:rsidRDefault="00AC0688" w:rsidP="005E18D8">
                            <w:pPr>
                              <w:pStyle w:val="ListParagraph"/>
                              <w:ind w:left="360"/>
                              <w:rPr>
                                <w:rFonts w:ascii="Georgia" w:hAnsi="Georgia"/>
                                <w:color w:val="E5B8B7"/>
                                <w:sz w:val="20"/>
                              </w:rPr>
                            </w:pPr>
                          </w:p>
                          <w:p w:rsidR="00AC0688" w:rsidRDefault="00AC0688" w:rsidP="00AC0688">
                            <w:pPr>
                              <w:pStyle w:val="ListParagraph"/>
                              <w:ind w:left="360"/>
                              <w:rPr>
                                <w:rFonts w:ascii="Georgia" w:hAnsi="Georgia"/>
                                <w:color w:val="E5B8B7"/>
                                <w:sz w:val="20"/>
                              </w:rPr>
                            </w:pPr>
                          </w:p>
                          <w:p w:rsidR="00AC0688" w:rsidRDefault="00AC0688" w:rsidP="00AC0688">
                            <w:pPr>
                              <w:rPr>
                                <w:rFonts w:ascii="Georgia" w:hAnsi="Georgia"/>
                                <w:color w:val="E5B8B7"/>
                                <w:sz w:val="20"/>
                              </w:rPr>
                            </w:pPr>
                          </w:p>
                          <w:p w:rsidR="00AC0688" w:rsidRPr="00AC0688" w:rsidRDefault="00AC0688" w:rsidP="00AC0688">
                            <w:pPr>
                              <w:rPr>
                                <w:rFonts w:ascii="Georgia" w:hAnsi="Georgia"/>
                                <w:color w:val="E5B8B7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E2A8AA" id="AutoShape 17" o:spid="_x0000_s1026" style="position:absolute;margin-left:6.75pt;margin-top:181.5pt;width:296.85pt;height:22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" fillcolor="white [3212]" strokecolor="#89643b">
                <v:textbox>
                  <w:txbxContent>
                    <w:p w:rsidR="00B07105" w:rsidRPr="00734EE3" w:rsidRDefault="00E30F00" w:rsidP="00B0059E">
                      <w:pPr>
                        <w:pStyle w:val="Heading2"/>
                      </w:pPr>
                      <w:r w:rsidRPr="00734EE3">
                        <w:t>Local WIC Breastfeeding Resources</w:t>
                      </w:r>
                    </w:p>
                    <w:p w:rsidR="00B07105" w:rsidRPr="00734EE3" w:rsidRDefault="00B07105" w:rsidP="007D323D">
                      <w:pPr>
                        <w:jc w:val="center"/>
                        <w:rPr>
                          <w:rFonts w:ascii="Georgia" w:hAnsi="Georgia"/>
                          <w:b/>
                          <w:color w:val="663300"/>
                          <w:sz w:val="18"/>
                          <w:szCs w:val="18"/>
                          <w:u w:val="single"/>
                        </w:rPr>
                      </w:pPr>
                    </w:p>
                    <w:p w:rsidR="008A351F" w:rsidRPr="00734EE3" w:rsidRDefault="005E18D8" w:rsidP="007D323D">
                      <w:pPr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u w:val="single"/>
                        </w:rPr>
                      </w:pP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u w:val="single"/>
                        </w:rPr>
                        <w:t xml:space="preserve">Breastfeeding </w:t>
                      </w:r>
                      <w:r w:rsidR="00AF286F"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u w:val="single"/>
                        </w:rPr>
                        <w:t>Counselors</w:t>
                      </w:r>
                    </w:p>
                    <w:p w:rsidR="00634A4F" w:rsidRPr="00734EE3" w:rsidRDefault="00AC0688" w:rsidP="00AC0688">
                      <w:pPr>
                        <w:jc w:val="center"/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</w:pPr>
                      <w:r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(Include c</w:t>
                      </w:r>
                      <w:r w:rsidR="00634A4F"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 xml:space="preserve">ontact </w:t>
                      </w:r>
                      <w:r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n</w:t>
                      </w:r>
                      <w:r w:rsidR="00634A4F"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ame</w:t>
                      </w:r>
                      <w:r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, numbers, l</w:t>
                      </w:r>
                      <w:r w:rsidR="00634A4F"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anguages spoken</w:t>
                      </w:r>
                      <w:r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, hours of operation, and the t</w:t>
                      </w:r>
                      <w:r w:rsidR="00634A4F"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ime in which phone calls are returned</w:t>
                      </w:r>
                      <w:r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)</w:t>
                      </w:r>
                    </w:p>
                    <w:p w:rsidR="00634A4F" w:rsidRPr="00734EE3" w:rsidRDefault="00634A4F" w:rsidP="007D323D">
                      <w:pPr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634A4F" w:rsidRPr="00734EE3" w:rsidRDefault="00634A4F" w:rsidP="00AC068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AC0688" w:rsidRPr="00734EE3" w:rsidRDefault="00AC0688" w:rsidP="00AC0688">
                      <w:pPr>
                        <w:pStyle w:val="ListParagraph"/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AC0688" w:rsidRPr="00734EE3" w:rsidRDefault="00AC0688" w:rsidP="00AC0688">
                      <w:pPr>
                        <w:pStyle w:val="ListParagraph"/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AC0688" w:rsidRPr="00734EE3" w:rsidRDefault="00AC0688" w:rsidP="00AC068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AC0688" w:rsidRPr="00734EE3" w:rsidRDefault="00AC0688" w:rsidP="00AC0688">
                      <w:pPr>
                        <w:pStyle w:val="ListParagraph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AC0688" w:rsidRPr="00734EE3" w:rsidRDefault="00AC0688" w:rsidP="00AC0688">
                      <w:pPr>
                        <w:pStyle w:val="ListParagraph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E30F00" w:rsidRPr="00734EE3" w:rsidRDefault="00E30F00" w:rsidP="00E30F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E30F00" w:rsidRPr="00734EE3" w:rsidRDefault="00E30F00" w:rsidP="00E30F00">
                      <w:pPr>
                        <w:pStyle w:val="ListParagraph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AC0688" w:rsidRPr="00734EE3" w:rsidRDefault="00AC0688" w:rsidP="00E30F00">
                      <w:pPr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E30F00" w:rsidRPr="00734EE3" w:rsidRDefault="00E30F00" w:rsidP="00E30F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E30F00" w:rsidRPr="00734EE3" w:rsidRDefault="00E30F00" w:rsidP="00E30F00">
                      <w:pPr>
                        <w:pStyle w:val="ListParagraph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E30F00" w:rsidRPr="00734EE3" w:rsidRDefault="00E30F00" w:rsidP="007D7399">
                      <w:pPr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E30F00" w:rsidRDefault="00E30F00" w:rsidP="00E30F00">
                      <w:pPr>
                        <w:pStyle w:val="ListParagraph"/>
                        <w:rPr>
                          <w:rFonts w:ascii="Georgia" w:hAnsi="Georgia"/>
                          <w:color w:val="E5B8B7"/>
                          <w:sz w:val="20"/>
                        </w:rPr>
                      </w:pPr>
                    </w:p>
                    <w:p w:rsidR="00AC0688" w:rsidRPr="00AC0688" w:rsidRDefault="00AC0688" w:rsidP="00AC0688">
                      <w:pPr>
                        <w:pStyle w:val="ListParagraph"/>
                        <w:rPr>
                          <w:rFonts w:ascii="Georgia" w:hAnsi="Georgia"/>
                          <w:color w:val="E5B8B7"/>
                          <w:sz w:val="20"/>
                        </w:rPr>
                      </w:pPr>
                    </w:p>
                    <w:p w:rsidR="00AC0688" w:rsidRDefault="00AC0688" w:rsidP="005E18D8">
                      <w:pPr>
                        <w:pStyle w:val="ListParagraph"/>
                        <w:ind w:left="360"/>
                        <w:rPr>
                          <w:rFonts w:ascii="Georgia" w:hAnsi="Georgia"/>
                          <w:color w:val="E5B8B7"/>
                          <w:sz w:val="20"/>
                        </w:rPr>
                      </w:pPr>
                    </w:p>
                    <w:p w:rsidR="00AC0688" w:rsidRDefault="00AC0688" w:rsidP="00AC0688">
                      <w:pPr>
                        <w:pStyle w:val="ListParagraph"/>
                        <w:ind w:left="360"/>
                        <w:rPr>
                          <w:rFonts w:ascii="Georgia" w:hAnsi="Georgia"/>
                          <w:color w:val="E5B8B7"/>
                          <w:sz w:val="20"/>
                        </w:rPr>
                      </w:pPr>
                    </w:p>
                    <w:p w:rsidR="00AC0688" w:rsidRDefault="00AC0688" w:rsidP="00AC0688">
                      <w:pPr>
                        <w:rPr>
                          <w:rFonts w:ascii="Georgia" w:hAnsi="Georgia"/>
                          <w:color w:val="E5B8B7"/>
                          <w:sz w:val="20"/>
                        </w:rPr>
                      </w:pPr>
                    </w:p>
                    <w:p w:rsidR="00AC0688" w:rsidRPr="00AC0688" w:rsidRDefault="00AC0688" w:rsidP="00AC0688">
                      <w:pPr>
                        <w:rPr>
                          <w:rFonts w:ascii="Georgia" w:hAnsi="Georgia"/>
                          <w:color w:val="E5B8B7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7399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FB32C7" wp14:editId="20D7F2D5">
                <wp:simplePos x="0" y="0"/>
                <wp:positionH relativeFrom="column">
                  <wp:posOffset>4000500</wp:posOffset>
                </wp:positionH>
                <wp:positionV relativeFrom="paragraph">
                  <wp:posOffset>2305050</wp:posOffset>
                </wp:positionV>
                <wp:extent cx="3251200" cy="2847975"/>
                <wp:effectExtent l="0" t="0" r="25400" b="2857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0" cy="284797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351F" w:rsidRPr="00734EE3" w:rsidRDefault="00E30F00" w:rsidP="00B0059E">
                            <w:pPr>
                              <w:pStyle w:val="Heading2"/>
                            </w:pPr>
                            <w:r w:rsidRPr="00B0059E">
                              <w:t>Community</w:t>
                            </w:r>
                            <w:r w:rsidRPr="00734EE3">
                              <w:t xml:space="preserve"> Resources</w:t>
                            </w:r>
                          </w:p>
                          <w:p w:rsidR="008A351F" w:rsidRPr="00734EE3" w:rsidRDefault="008A351F" w:rsidP="00F746D0">
                            <w:pPr>
                              <w:rPr>
                                <w:rFonts w:ascii="Georgia" w:hAnsi="Georgia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8A351F" w:rsidRPr="00734EE3" w:rsidRDefault="00634A4F" w:rsidP="00634A4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u w:val="single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u w:val="single"/>
                              </w:rPr>
                              <w:t xml:space="preserve">Hospital </w:t>
                            </w:r>
                            <w:r w:rsidR="008A351F"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u w:val="single"/>
                              </w:rPr>
                              <w:t>Breastfeeding Support</w:t>
                            </w:r>
                          </w:p>
                          <w:p w:rsidR="00AC0688" w:rsidRPr="00734EE3" w:rsidRDefault="00AC0688" w:rsidP="00AC0688">
                            <w:pPr>
                              <w:ind w:left="-90"/>
                              <w:jc w:val="center"/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(Include hospital name,</w:t>
                            </w:r>
                            <w:r w:rsidR="008E520A"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 xml:space="preserve"> contact</w:t>
                            </w:r>
                            <w:r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E520A"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name and number</w:t>
                            </w:r>
                            <w:r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, languages spoken, hours of operation, and the time in which phone calls are returned)</w:t>
                            </w:r>
                          </w:p>
                          <w:p w:rsidR="00AC0688" w:rsidRPr="00734EE3" w:rsidRDefault="00AC0688" w:rsidP="00AC068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AC0688" w:rsidRPr="00734EE3" w:rsidRDefault="00AC0688" w:rsidP="00AC0688">
                            <w:pPr>
                              <w:pStyle w:val="ListParagraph"/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5E18D8" w:rsidRPr="00734EE3" w:rsidRDefault="005E18D8" w:rsidP="005E18D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5E18D8" w:rsidRPr="00734EE3" w:rsidRDefault="005E18D8" w:rsidP="005E18D8">
                            <w:pPr>
                              <w:pStyle w:val="ListParagraph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5E18D8" w:rsidRPr="00734EE3" w:rsidRDefault="005E18D8" w:rsidP="005E18D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5E18D8" w:rsidRPr="00734EE3" w:rsidRDefault="005E18D8" w:rsidP="005E18D8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5E18D8" w:rsidRPr="00734EE3" w:rsidRDefault="005E18D8" w:rsidP="005E18D8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u w:val="single"/>
                              </w:rPr>
                              <w:t xml:space="preserve">La </w:t>
                            </w:r>
                            <w:proofErr w:type="spellStart"/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u w:val="single"/>
                              </w:rPr>
                              <w:t>Leche</w:t>
                            </w:r>
                            <w:proofErr w:type="spellEnd"/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u w:val="single"/>
                              </w:rPr>
                              <w:t xml:space="preserve"> League Support</w:t>
                            </w:r>
                          </w:p>
                          <w:p w:rsidR="005E18D8" w:rsidRPr="00734EE3" w:rsidRDefault="005E18D8" w:rsidP="005E18D8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i/>
                                <w:color w:val="663300"/>
                                <w:sz w:val="16"/>
                                <w:szCs w:val="16"/>
                              </w:rPr>
                              <w:t>(Include contact name, numbers, languages spoken, hours of operation, and the time in which phone calls are returned)</w:t>
                            </w:r>
                          </w:p>
                          <w:p w:rsidR="005E18D8" w:rsidRPr="00734EE3" w:rsidRDefault="005E18D8" w:rsidP="005E18D8">
                            <w:pP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u w:val="single"/>
                              </w:rPr>
                            </w:pPr>
                          </w:p>
                          <w:p w:rsidR="005E18D8" w:rsidRPr="00734EE3" w:rsidRDefault="005E18D8" w:rsidP="005E18D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5E18D8" w:rsidRPr="00734EE3" w:rsidRDefault="005E18D8" w:rsidP="005E18D8">
                            <w:pPr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E30F00" w:rsidRPr="00734EE3" w:rsidRDefault="00E30F00" w:rsidP="00E30F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E30F00" w:rsidRPr="00734EE3" w:rsidRDefault="00E30F00" w:rsidP="00E30F00">
                            <w:pPr>
                              <w:rPr>
                                <w:rFonts w:ascii="Georgia" w:hAnsi="Georgia"/>
                                <w:color w:val="663300"/>
                                <w:sz w:val="20"/>
                              </w:rPr>
                            </w:pPr>
                          </w:p>
                          <w:p w:rsidR="00E30F00" w:rsidRDefault="00E30F00" w:rsidP="00E30F00">
                            <w:pPr>
                              <w:pStyle w:val="ListParagraph"/>
                              <w:rPr>
                                <w:rFonts w:ascii="Georgia" w:hAnsi="Georgia"/>
                                <w:color w:val="E5B8B7"/>
                                <w:sz w:val="20"/>
                              </w:rPr>
                            </w:pPr>
                          </w:p>
                          <w:p w:rsidR="00B27BDC" w:rsidRPr="008E520A" w:rsidRDefault="00B27BDC" w:rsidP="00E30F00">
                            <w:pPr>
                              <w:jc w:val="center"/>
                              <w:rPr>
                                <w:rFonts w:ascii="Georgia" w:hAnsi="Georgia"/>
                                <w:color w:val="E5B8B7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B32C7" id="AutoShape 4" o:spid="_x0000_s1027" style="position:absolute;margin-left:315pt;margin-top:181.5pt;width:256pt;height:22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" fillcolor="white [3212]" strokecolor="#89643b">
                <v:textbox>
                  <w:txbxContent>
                    <w:p w:rsidR="008A351F" w:rsidRPr="00734EE3" w:rsidRDefault="00E30F00" w:rsidP="00B0059E">
                      <w:pPr>
                        <w:pStyle w:val="Heading2"/>
                      </w:pPr>
                      <w:r w:rsidRPr="00B0059E">
                        <w:t>Community</w:t>
                      </w:r>
                      <w:r w:rsidRPr="00734EE3">
                        <w:t xml:space="preserve"> Resources</w:t>
                      </w:r>
                    </w:p>
                    <w:p w:rsidR="008A351F" w:rsidRPr="00734EE3" w:rsidRDefault="008A351F" w:rsidP="00F746D0">
                      <w:pPr>
                        <w:rPr>
                          <w:rFonts w:ascii="Georgia" w:hAnsi="Georgia"/>
                          <w:color w:val="663300"/>
                          <w:sz w:val="18"/>
                          <w:szCs w:val="18"/>
                        </w:rPr>
                      </w:pPr>
                    </w:p>
                    <w:p w:rsidR="008A351F" w:rsidRPr="00734EE3" w:rsidRDefault="00634A4F" w:rsidP="00634A4F">
                      <w:pPr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u w:val="single"/>
                        </w:rPr>
                      </w:pP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u w:val="single"/>
                        </w:rPr>
                        <w:t xml:space="preserve">Hospital </w:t>
                      </w:r>
                      <w:r w:rsidR="008A351F"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u w:val="single"/>
                        </w:rPr>
                        <w:t>Breastfeeding Support</w:t>
                      </w:r>
                    </w:p>
                    <w:p w:rsidR="00AC0688" w:rsidRPr="00734EE3" w:rsidRDefault="00AC0688" w:rsidP="00AC0688">
                      <w:pPr>
                        <w:ind w:left="-90"/>
                        <w:jc w:val="center"/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</w:pPr>
                      <w:r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(Include hospital name,</w:t>
                      </w:r>
                      <w:r w:rsidR="008E520A"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 xml:space="preserve"> contact</w:t>
                      </w:r>
                      <w:r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 xml:space="preserve"> </w:t>
                      </w:r>
                      <w:r w:rsidR="008E520A"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name and number</w:t>
                      </w:r>
                      <w:r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, languages spoken, hours of operation, and the time in which phone calls are returned)</w:t>
                      </w:r>
                    </w:p>
                    <w:p w:rsidR="00AC0688" w:rsidRPr="00734EE3" w:rsidRDefault="00AC0688" w:rsidP="00AC068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AC0688" w:rsidRPr="00734EE3" w:rsidRDefault="00AC0688" w:rsidP="00AC0688">
                      <w:pPr>
                        <w:pStyle w:val="ListParagraph"/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5E18D8" w:rsidRPr="00734EE3" w:rsidRDefault="005E18D8" w:rsidP="005E18D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5E18D8" w:rsidRPr="00734EE3" w:rsidRDefault="005E18D8" w:rsidP="005E18D8">
                      <w:pPr>
                        <w:pStyle w:val="ListParagraph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5E18D8" w:rsidRPr="00734EE3" w:rsidRDefault="005E18D8" w:rsidP="005E18D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5E18D8" w:rsidRPr="00734EE3" w:rsidRDefault="005E18D8" w:rsidP="005E18D8">
                      <w:pPr>
                        <w:pStyle w:val="ListParagraph"/>
                        <w:ind w:left="360"/>
                        <w:jc w:val="center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5E18D8" w:rsidRPr="00734EE3" w:rsidRDefault="005E18D8" w:rsidP="005E18D8">
                      <w:pPr>
                        <w:pStyle w:val="ListParagraph"/>
                        <w:ind w:left="360"/>
                        <w:jc w:val="center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u w:val="single"/>
                        </w:rPr>
                        <w:t xml:space="preserve">La </w:t>
                      </w:r>
                      <w:proofErr w:type="spellStart"/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u w:val="single"/>
                        </w:rPr>
                        <w:t>Leche</w:t>
                      </w:r>
                      <w:proofErr w:type="spellEnd"/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u w:val="single"/>
                        </w:rPr>
                        <w:t xml:space="preserve"> League Support</w:t>
                      </w:r>
                    </w:p>
                    <w:p w:rsidR="005E18D8" w:rsidRPr="00734EE3" w:rsidRDefault="005E18D8" w:rsidP="005E18D8">
                      <w:pPr>
                        <w:jc w:val="center"/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</w:pPr>
                      <w:r w:rsidRPr="00734EE3">
                        <w:rPr>
                          <w:rFonts w:ascii="Georgia" w:hAnsi="Georgia"/>
                          <w:i/>
                          <w:color w:val="663300"/>
                          <w:sz w:val="16"/>
                          <w:szCs w:val="16"/>
                        </w:rPr>
                        <w:t>(Include contact name, numbers, languages spoken, hours of operation, and the time in which phone calls are returned)</w:t>
                      </w:r>
                    </w:p>
                    <w:p w:rsidR="005E18D8" w:rsidRPr="00734EE3" w:rsidRDefault="005E18D8" w:rsidP="005E18D8">
                      <w:pPr>
                        <w:rPr>
                          <w:rFonts w:ascii="Georgia" w:hAnsi="Georgia"/>
                          <w:b/>
                          <w:color w:val="663300"/>
                          <w:sz w:val="20"/>
                          <w:u w:val="single"/>
                        </w:rPr>
                      </w:pPr>
                    </w:p>
                    <w:p w:rsidR="005E18D8" w:rsidRPr="00734EE3" w:rsidRDefault="005E18D8" w:rsidP="005E18D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5E18D8" w:rsidRPr="00734EE3" w:rsidRDefault="005E18D8" w:rsidP="005E18D8">
                      <w:pPr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E30F00" w:rsidRPr="00734EE3" w:rsidRDefault="00E30F00" w:rsidP="00E30F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E30F00" w:rsidRPr="00734EE3" w:rsidRDefault="00E30F00" w:rsidP="00E30F00">
                      <w:pPr>
                        <w:rPr>
                          <w:rFonts w:ascii="Georgia" w:hAnsi="Georgia"/>
                          <w:color w:val="663300"/>
                          <w:sz w:val="20"/>
                        </w:rPr>
                      </w:pPr>
                    </w:p>
                    <w:p w:rsidR="00E30F00" w:rsidRDefault="00E30F00" w:rsidP="00E30F00">
                      <w:pPr>
                        <w:pStyle w:val="ListParagraph"/>
                        <w:rPr>
                          <w:rFonts w:ascii="Georgia" w:hAnsi="Georgia"/>
                          <w:color w:val="E5B8B7"/>
                          <w:sz w:val="20"/>
                        </w:rPr>
                      </w:pPr>
                    </w:p>
                    <w:p w:rsidR="00B27BDC" w:rsidRPr="008E520A" w:rsidRDefault="00B27BDC" w:rsidP="00E30F00">
                      <w:pPr>
                        <w:jc w:val="center"/>
                        <w:rPr>
                          <w:rFonts w:ascii="Georgia" w:hAnsi="Georgia"/>
                          <w:color w:val="E5B8B7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167C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42A769" wp14:editId="641D40E8">
                <wp:simplePos x="0" y="0"/>
                <wp:positionH relativeFrom="column">
                  <wp:posOffset>2009140</wp:posOffset>
                </wp:positionH>
                <wp:positionV relativeFrom="paragraph">
                  <wp:posOffset>690245</wp:posOffset>
                </wp:positionV>
                <wp:extent cx="5219700" cy="1514475"/>
                <wp:effectExtent l="0" t="4445" r="63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981" w:rsidRPr="00C9048D" w:rsidRDefault="008A351F" w:rsidP="00994FED">
                            <w:pPr>
                              <w:jc w:val="center"/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</w:pPr>
                            <w:r w:rsidRPr="00C9048D"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  <w:t xml:space="preserve">If you have questions about breastfeeding before you have your baby or need help after you have your baby, please call any of the numbers listed below. </w:t>
                            </w:r>
                          </w:p>
                          <w:p w:rsidR="00A91981" w:rsidRPr="00C9048D" w:rsidRDefault="00A91981" w:rsidP="00994FED">
                            <w:pPr>
                              <w:jc w:val="center"/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</w:pPr>
                          </w:p>
                          <w:p w:rsidR="008A351F" w:rsidRPr="00C9048D" w:rsidRDefault="008A351F" w:rsidP="00994FED">
                            <w:pPr>
                              <w:jc w:val="center"/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</w:pPr>
                            <w:r w:rsidRPr="00C9048D"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  <w:t xml:space="preserve">If you have your baby </w:t>
                            </w:r>
                            <w:r w:rsidR="00CB26B9" w:rsidRPr="00C9048D"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  <w:t xml:space="preserve">early, </w:t>
                            </w:r>
                            <w:r w:rsidRPr="00C9048D"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  <w:t>plea</w:t>
                            </w:r>
                            <w:r w:rsidR="00CB26B9" w:rsidRPr="00C9048D"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  <w:t>se be sure to call your WIC clinic</w:t>
                            </w:r>
                            <w:r w:rsidR="00A91981" w:rsidRPr="00C9048D"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  <w:t xml:space="preserve"> or a breastfeeding counselor for immediate assistance.</w:t>
                            </w:r>
                          </w:p>
                          <w:p w:rsidR="008A351F" w:rsidRPr="00C9048D" w:rsidRDefault="008A351F" w:rsidP="00994FED">
                            <w:pPr>
                              <w:jc w:val="center"/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</w:pPr>
                          </w:p>
                          <w:p w:rsidR="008A351F" w:rsidRPr="00C9048D" w:rsidRDefault="008A351F" w:rsidP="00994FED">
                            <w:pPr>
                              <w:jc w:val="center"/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</w:pPr>
                            <w:r w:rsidRPr="00C9048D">
                              <w:rPr>
                                <w:rFonts w:ascii="Georgia" w:hAnsi="Georgia" w:cs="Tahoma"/>
                                <w:b/>
                                <w:sz w:val="24"/>
                              </w:rPr>
                              <w:t>We are here to support you!</w:t>
                            </w:r>
                          </w:p>
                          <w:p w:rsidR="008A351F" w:rsidRDefault="008A35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42A76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58.2pt;margin-top:54.35pt;width:411pt;height:11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CQuA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" filled="f" stroked="f">
                <v:textbox>
                  <w:txbxContent>
                    <w:p w:rsidR="00A91981" w:rsidRPr="00C9048D" w:rsidRDefault="008A351F" w:rsidP="00994FED">
                      <w:pPr>
                        <w:jc w:val="center"/>
                        <w:rPr>
                          <w:rFonts w:ascii="Georgia" w:hAnsi="Georgia" w:cs="Tahoma"/>
                          <w:b/>
                          <w:sz w:val="24"/>
                        </w:rPr>
                      </w:pPr>
                      <w:r w:rsidRPr="00C9048D">
                        <w:rPr>
                          <w:rFonts w:ascii="Georgia" w:hAnsi="Georgia" w:cs="Tahoma"/>
                          <w:b/>
                          <w:sz w:val="24"/>
                        </w:rPr>
                        <w:t xml:space="preserve">If you have questions about breastfeeding before you have your baby or need help after you have your baby, please call any of the numbers listed below. </w:t>
                      </w:r>
                    </w:p>
                    <w:p w:rsidR="00A91981" w:rsidRPr="00C9048D" w:rsidRDefault="00A91981" w:rsidP="00994FED">
                      <w:pPr>
                        <w:jc w:val="center"/>
                        <w:rPr>
                          <w:rFonts w:ascii="Georgia" w:hAnsi="Georgia" w:cs="Tahoma"/>
                          <w:b/>
                          <w:sz w:val="24"/>
                        </w:rPr>
                      </w:pPr>
                    </w:p>
                    <w:p w:rsidR="008A351F" w:rsidRPr="00C9048D" w:rsidRDefault="008A351F" w:rsidP="00994FED">
                      <w:pPr>
                        <w:jc w:val="center"/>
                        <w:rPr>
                          <w:rFonts w:ascii="Georgia" w:hAnsi="Georgia" w:cs="Tahoma"/>
                          <w:b/>
                          <w:sz w:val="24"/>
                        </w:rPr>
                      </w:pPr>
                      <w:r w:rsidRPr="00C9048D">
                        <w:rPr>
                          <w:rFonts w:ascii="Georgia" w:hAnsi="Georgia" w:cs="Tahoma"/>
                          <w:b/>
                          <w:sz w:val="24"/>
                        </w:rPr>
                        <w:t xml:space="preserve">If you have your baby </w:t>
                      </w:r>
                      <w:r w:rsidR="00CB26B9" w:rsidRPr="00C9048D">
                        <w:rPr>
                          <w:rFonts w:ascii="Georgia" w:hAnsi="Georgia" w:cs="Tahoma"/>
                          <w:b/>
                          <w:sz w:val="24"/>
                        </w:rPr>
                        <w:t xml:space="preserve">early, </w:t>
                      </w:r>
                      <w:r w:rsidRPr="00C9048D">
                        <w:rPr>
                          <w:rFonts w:ascii="Georgia" w:hAnsi="Georgia" w:cs="Tahoma"/>
                          <w:b/>
                          <w:sz w:val="24"/>
                        </w:rPr>
                        <w:t>plea</w:t>
                      </w:r>
                      <w:r w:rsidR="00CB26B9" w:rsidRPr="00C9048D">
                        <w:rPr>
                          <w:rFonts w:ascii="Georgia" w:hAnsi="Georgia" w:cs="Tahoma"/>
                          <w:b/>
                          <w:sz w:val="24"/>
                        </w:rPr>
                        <w:t>se be sure to call your WIC clinic</w:t>
                      </w:r>
                      <w:r w:rsidR="00A91981" w:rsidRPr="00C9048D">
                        <w:rPr>
                          <w:rFonts w:ascii="Georgia" w:hAnsi="Georgia" w:cs="Tahoma"/>
                          <w:b/>
                          <w:sz w:val="24"/>
                        </w:rPr>
                        <w:t xml:space="preserve"> or a breastfeeding counselor for immediate assistance.</w:t>
                      </w:r>
                    </w:p>
                    <w:p w:rsidR="008A351F" w:rsidRPr="00C9048D" w:rsidRDefault="008A351F" w:rsidP="00994FED">
                      <w:pPr>
                        <w:jc w:val="center"/>
                        <w:rPr>
                          <w:rFonts w:ascii="Georgia" w:hAnsi="Georgia" w:cs="Tahoma"/>
                          <w:b/>
                          <w:sz w:val="24"/>
                        </w:rPr>
                      </w:pPr>
                    </w:p>
                    <w:p w:rsidR="008A351F" w:rsidRPr="00C9048D" w:rsidRDefault="008A351F" w:rsidP="00994FED">
                      <w:pPr>
                        <w:jc w:val="center"/>
                        <w:rPr>
                          <w:rFonts w:ascii="Georgia" w:hAnsi="Georgia" w:cs="Tahoma"/>
                          <w:b/>
                          <w:sz w:val="24"/>
                        </w:rPr>
                      </w:pPr>
                      <w:r w:rsidRPr="00C9048D">
                        <w:rPr>
                          <w:rFonts w:ascii="Georgia" w:hAnsi="Georgia" w:cs="Tahoma"/>
                          <w:b/>
                          <w:sz w:val="24"/>
                        </w:rPr>
                        <w:t>We are here to support you!</w:t>
                      </w:r>
                    </w:p>
                    <w:p w:rsidR="008A351F" w:rsidRDefault="008A351F"/>
                  </w:txbxContent>
                </v:textbox>
              </v:shape>
            </w:pict>
          </mc:Fallback>
        </mc:AlternateContent>
      </w:r>
      <w:r w:rsidR="007167C1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4FF559" wp14:editId="038434D9">
                <wp:simplePos x="0" y="0"/>
                <wp:positionH relativeFrom="column">
                  <wp:align>center</wp:align>
                </wp:positionH>
                <wp:positionV relativeFrom="paragraph">
                  <wp:posOffset>6350</wp:posOffset>
                </wp:positionV>
                <wp:extent cx="2907030" cy="488950"/>
                <wp:effectExtent l="0" t="0" r="26670" b="2540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488950"/>
                        </a:xfrm>
                        <a:prstGeom prst="rect">
                          <a:avLst/>
                        </a:prstGeom>
                        <a:solidFill>
                          <a:srgbClr val="66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6D3" w:rsidRPr="00734EE3" w:rsidRDefault="002536D3" w:rsidP="003A5E00">
                            <w:pPr>
                              <w:pStyle w:val="Heading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34EE3">
                              <w:rPr>
                                <w:color w:val="FFFFFF" w:themeColor="background1"/>
                              </w:rPr>
                              <w:t>Breastfeeding 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FF559" id="Text Box 40" o:spid="_x0000_s1029" type="#_x0000_t202" style="position:absolute;margin-left:0;margin-top:.5pt;width:228.9pt;height:38.5pt;z-index:25167411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" fillcolor="#630">
                <v:textbox>
                  <w:txbxContent>
                    <w:p w:rsidR="002536D3" w:rsidRPr="00734EE3" w:rsidRDefault="002536D3" w:rsidP="003A5E00">
                      <w:pPr>
                        <w:pStyle w:val="Heading1"/>
                        <w:jc w:val="center"/>
                        <w:rPr>
                          <w:color w:val="FFFFFF" w:themeColor="background1"/>
                        </w:rPr>
                      </w:pPr>
                      <w:r w:rsidRPr="00734EE3">
                        <w:rPr>
                          <w:color w:val="FFFFFF" w:themeColor="background1"/>
                        </w:rPr>
                        <w:t>Breastfeeding Help</w:t>
                      </w:r>
                    </w:p>
                  </w:txbxContent>
                </v:textbox>
              </v:shape>
            </w:pict>
          </mc:Fallback>
        </mc:AlternateContent>
      </w:r>
      <w:r w:rsidR="007167C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1EC1053" wp14:editId="583AE910">
                <wp:simplePos x="0" y="0"/>
                <wp:positionH relativeFrom="column">
                  <wp:posOffset>87630</wp:posOffset>
                </wp:positionH>
                <wp:positionV relativeFrom="paragraph">
                  <wp:posOffset>590550</wp:posOffset>
                </wp:positionV>
                <wp:extent cx="7132320" cy="1614170"/>
                <wp:effectExtent l="11430" t="9525" r="9525" b="5080"/>
                <wp:wrapNone/>
                <wp:docPr id="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161417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351F" w:rsidRPr="007C1833" w:rsidRDefault="008A351F" w:rsidP="003218E1">
                            <w:pPr>
                              <w:shd w:val="clear" w:color="auto" w:fill="F2DBDB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EC1053" id="AutoShape 18" o:spid="_x0000_s1030" style="position:absolute;margin-left:6.9pt;margin-top:46.5pt;width:561.6pt;height:127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" strokecolor="#89643b" strokeweight=".5pt">
                <v:fill r:id="rId7" o:title="" recolor="t" rotate="t" type="frame"/>
                <v:textbox inset="0,0,0,0">
                  <w:txbxContent>
                    <w:p w:rsidR="008A351F" w:rsidRPr="007C1833" w:rsidRDefault="008A351F" w:rsidP="003218E1">
                      <w:pPr>
                        <w:shd w:val="clear" w:color="auto" w:fill="F2DBDB"/>
                      </w:pPr>
                    </w:p>
                  </w:txbxContent>
                </v:textbox>
              </v:roundrect>
            </w:pict>
          </mc:Fallback>
        </mc:AlternateContent>
      </w:r>
      <w:r w:rsidR="002536D3">
        <w:rPr>
          <w:noProof/>
        </w:rPr>
        <w:drawing>
          <wp:anchor distT="0" distB="0" distL="114300" distR="114300" simplePos="0" relativeHeight="251653632" behindDoc="0" locked="0" layoutInCell="1" allowOverlap="1" wp14:anchorId="670BEB65" wp14:editId="4F5277B4">
            <wp:simplePos x="0" y="0"/>
            <wp:positionH relativeFrom="column">
              <wp:posOffset>190500</wp:posOffset>
            </wp:positionH>
            <wp:positionV relativeFrom="paragraph">
              <wp:posOffset>9525</wp:posOffset>
            </wp:positionV>
            <wp:extent cx="952500" cy="610870"/>
            <wp:effectExtent l="0" t="0" r="0" b="0"/>
            <wp:wrapNone/>
            <wp:docPr id="22" name="il_fi" descr="Texas WIC, smart choices, healthy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shs.state.tx.us/wichd/ppms/RGB%20Logos/WIC-logo-RGB-English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520A">
        <w:rPr>
          <w:noProof/>
        </w:rPr>
        <w:drawing>
          <wp:anchor distT="12192" distB="19431" distL="114300" distR="117729" simplePos="0" relativeHeight="251667968" behindDoc="0" locked="0" layoutInCell="1" allowOverlap="1" wp14:anchorId="29C71174" wp14:editId="54F5598B">
            <wp:simplePos x="0" y="0"/>
            <wp:positionH relativeFrom="column">
              <wp:posOffset>190500</wp:posOffset>
            </wp:positionH>
            <wp:positionV relativeFrom="paragraph">
              <wp:posOffset>742950</wp:posOffset>
            </wp:positionV>
            <wp:extent cx="1905000" cy="1371600"/>
            <wp:effectExtent l="0" t="0" r="0" b="0"/>
            <wp:wrapNone/>
            <wp:docPr id="7" name="Picture 7" descr="Baby Breastfeed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s.urbanbaby.com/buzz/files/2009/07/breastfeeding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7775">
        <w:rPr>
          <w:noProof/>
        </w:rPr>
        <w:drawing>
          <wp:anchor distT="274320" distB="273177" distL="114300" distR="114300" simplePos="0" relativeHeight="251665920" behindDoc="0" locked="0" layoutInCell="1" allowOverlap="1" wp14:anchorId="6379117F" wp14:editId="36A11379">
            <wp:simplePos x="0" y="0"/>
            <wp:positionH relativeFrom="column">
              <wp:posOffset>8686546</wp:posOffset>
            </wp:positionH>
            <wp:positionV relativeFrom="paragraph">
              <wp:posOffset>8153400</wp:posOffset>
            </wp:positionV>
            <wp:extent cx="414401" cy="962152"/>
            <wp:effectExtent l="285750" t="0" r="271399" b="0"/>
            <wp:wrapNone/>
            <wp:docPr id="10" name="Picture 10" descr="NA02126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NA02126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91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401" cy="96215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F307A" w:rsidRDefault="00387775" w:rsidP="00C72A4B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74D6BB" wp14:editId="095EB29B">
            <wp:extent cx="4762500" cy="3181350"/>
            <wp:effectExtent l="19050" t="0" r="0" b="0"/>
            <wp:docPr id="3" name="il_fi" descr="http://blogs.urbanbaby.com/buzz/files/2009/07/breastfee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s.urbanbaby.com/buzz/files/2009/07/breastfeedi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7D739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7F74F6" wp14:editId="5FB6D908">
                <wp:simplePos x="0" y="0"/>
                <wp:positionH relativeFrom="margin">
                  <wp:posOffset>95250</wp:posOffset>
                </wp:positionH>
                <wp:positionV relativeFrom="paragraph">
                  <wp:posOffset>18415</wp:posOffset>
                </wp:positionV>
                <wp:extent cx="7132320" cy="2438400"/>
                <wp:effectExtent l="0" t="0" r="11430" b="19050"/>
                <wp:wrapNone/>
                <wp:docPr id="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24384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3934" w:rsidRPr="00734EE3" w:rsidRDefault="00E23934" w:rsidP="00E2393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u w:val="single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u w:val="single"/>
                              </w:rPr>
                              <w:t xml:space="preserve">Texas Lactation Support Hotline 1-855-550-6667 </w:t>
                            </w:r>
                          </w:p>
                          <w:p w:rsidR="00E23934" w:rsidRPr="00734EE3" w:rsidRDefault="00E23934" w:rsidP="00E2393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u w:val="single"/>
                              </w:rPr>
                            </w:pPr>
                          </w:p>
                          <w:p w:rsidR="00E23934" w:rsidRPr="00734EE3" w:rsidRDefault="00E23934" w:rsidP="00B0059E">
                            <w:pPr>
                              <w:pStyle w:val="Heading2"/>
                            </w:pPr>
                            <w:r w:rsidRPr="00734EE3">
                              <w:t>WIC Breastfeeding Centers</w:t>
                            </w:r>
                          </w:p>
                          <w:p w:rsidR="00E23934" w:rsidRPr="00734EE3" w:rsidRDefault="00E23934" w:rsidP="00E23934">
                            <w:pPr>
                              <w:ind w:left="3600" w:firstLine="720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C11CE" w:rsidRPr="00734EE3" w:rsidRDefault="00E23934" w:rsidP="00E23934">
                            <w:pPr>
                              <w:ind w:left="3600" w:firstLine="720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  <w:t>Mom’s Place – Austin</w:t>
                            </w:r>
                          </w:p>
                          <w:p w:rsidR="00FC11CE" w:rsidRPr="00734EE3" w:rsidRDefault="00E23934" w:rsidP="00E23934">
                            <w:pPr>
                              <w:ind w:left="1080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</w:rPr>
                              <w:t xml:space="preserve">                                                      </w:t>
                            </w: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  <w:t xml:space="preserve">800-514-6667  </w:t>
                            </w:r>
                            <w:hyperlink r:id="rId12" w:tooltip="Mom's Place Austin" w:history="1">
                              <w:r w:rsidRPr="00734EE3">
                                <w:rPr>
                                  <w:rStyle w:val="Hyperlink"/>
                                  <w:rFonts w:ascii="Georgia" w:hAnsi="Georgia"/>
                                  <w:color w:val="663300"/>
                                  <w:sz w:val="19"/>
                                  <w:szCs w:val="19"/>
                                </w:rPr>
                                <w:t>www.momsplace.org</w:t>
                              </w:r>
                            </w:hyperlink>
                          </w:p>
                          <w:p w:rsidR="00E23934" w:rsidRPr="00734EE3" w:rsidRDefault="00E23934" w:rsidP="00E23934">
                            <w:pPr>
                              <w:ind w:left="36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C11CE" w:rsidRPr="00734EE3" w:rsidRDefault="00E23934" w:rsidP="00E23934">
                            <w:pPr>
                              <w:ind w:left="36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  <w:t>Lactation Care Center – Dallas</w:t>
                            </w:r>
                          </w:p>
                          <w:p w:rsidR="00FC11CE" w:rsidRPr="00734EE3" w:rsidRDefault="00734EE3" w:rsidP="00E23934">
                            <w:pPr>
                              <w:ind w:left="1080"/>
                              <w:jc w:val="center"/>
                              <w:rPr>
                                <w:rStyle w:val="Hyperlink"/>
                                <w:color w:val="6633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  <w:t>855-550-6667</w:t>
                            </w:r>
                            <w:r w:rsidR="00E23934"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13" w:tooltip="Lactatiton Care Center Dallas" w:history="1">
                              <w:r w:rsidR="00E23934" w:rsidRPr="00734EE3">
                                <w:rPr>
                                  <w:rStyle w:val="Hyperlink"/>
                                  <w:rFonts w:ascii="Georgia" w:hAnsi="Georgia"/>
                                  <w:color w:val="663300"/>
                                  <w:sz w:val="19"/>
                                  <w:szCs w:val="19"/>
                                </w:rPr>
                                <w:t>www.lactationcarecenterdallas.com</w:t>
                              </w:r>
                            </w:hyperlink>
                            <w:r w:rsidR="00E23934" w:rsidRPr="00734EE3">
                              <w:rPr>
                                <w:rStyle w:val="Hyperlink"/>
                                <w:color w:val="6633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E23934" w:rsidRPr="00734EE3" w:rsidRDefault="00E23934" w:rsidP="00E23934">
                            <w:pPr>
                              <w:ind w:left="360"/>
                              <w:jc w:val="center"/>
                              <w:rPr>
                                <w:rStyle w:val="Hyperlink"/>
                                <w:color w:val="663300"/>
                                <w:sz w:val="19"/>
                                <w:szCs w:val="19"/>
                              </w:rPr>
                            </w:pPr>
                          </w:p>
                          <w:p w:rsidR="00FC11CE" w:rsidRPr="00734EE3" w:rsidRDefault="00E23934" w:rsidP="00E23934">
                            <w:pPr>
                              <w:ind w:left="36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  <w:t>Lactation Foundation – Houston</w:t>
                            </w:r>
                          </w:p>
                          <w:p w:rsidR="00FC11CE" w:rsidRPr="00734EE3" w:rsidRDefault="00E23934" w:rsidP="00E23934">
                            <w:pPr>
                              <w:ind w:left="2160" w:firstLine="720"/>
                              <w:rPr>
                                <w:rStyle w:val="Hyperlink"/>
                                <w:color w:val="663300"/>
                                <w:sz w:val="19"/>
                                <w:szCs w:val="19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  <w:t xml:space="preserve">713-839-0527  </w:t>
                            </w:r>
                            <w:hyperlink r:id="rId14" w:tooltip="Lactation Foundation Houston" w:history="1">
                              <w:r w:rsidRPr="00734EE3">
                                <w:rPr>
                                  <w:rStyle w:val="Hyperlink"/>
                                  <w:rFonts w:ascii="Georgia" w:hAnsi="Georgia"/>
                                  <w:color w:val="663300"/>
                                  <w:sz w:val="19"/>
                                  <w:szCs w:val="19"/>
                                </w:rPr>
                                <w:t>www.lactationfoundation.org</w:t>
                              </w:r>
                            </w:hyperlink>
                          </w:p>
                          <w:p w:rsidR="00E23934" w:rsidRPr="00734EE3" w:rsidRDefault="00E23934" w:rsidP="00E23934">
                            <w:pPr>
                              <w:ind w:left="36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C11CE" w:rsidRPr="00734EE3" w:rsidRDefault="00E23934" w:rsidP="00E23934">
                            <w:pPr>
                              <w:ind w:left="36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  <w:t>Lactation Care Center – McAllen</w:t>
                            </w:r>
                          </w:p>
                          <w:p w:rsidR="00FC11CE" w:rsidRPr="00734EE3" w:rsidRDefault="00E23934" w:rsidP="00E23934">
                            <w:pPr>
                              <w:ind w:left="1080"/>
                              <w:jc w:val="center"/>
                              <w:rPr>
                                <w:rStyle w:val="Hyperlink"/>
                                <w:color w:val="663300"/>
                                <w:sz w:val="19"/>
                                <w:szCs w:val="19"/>
                              </w:rPr>
                            </w:pPr>
                            <w:r w:rsidRPr="00734EE3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  <w:t xml:space="preserve">956-292-7711 </w:t>
                            </w:r>
                            <w:hyperlink r:id="rId15" w:tooltip="Lactation Care Center McAllen" w:history="1">
                              <w:r w:rsidRPr="00734EE3">
                                <w:rPr>
                                  <w:rStyle w:val="Hyperlink"/>
                                  <w:rFonts w:ascii="Georgia" w:hAnsi="Georgia"/>
                                  <w:color w:val="663300"/>
                                  <w:sz w:val="19"/>
                                  <w:szCs w:val="19"/>
                                </w:rPr>
                                <w:t>http://www.co.hidalgo.tx.us/index.aspx?NID=1648</w:t>
                              </w:r>
                            </w:hyperlink>
                          </w:p>
                          <w:p w:rsidR="00A25EA0" w:rsidRPr="00734EE3" w:rsidRDefault="00A25EA0" w:rsidP="00E23934">
                            <w:pPr>
                              <w:jc w:val="center"/>
                              <w:rPr>
                                <w:b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7F74F6" id="AutoShape 37" o:spid="_x0000_s1031" style="position:absolute;margin-left:7.5pt;margin-top:1.45pt;width:561.6pt;height:192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" fillcolor="white [3212]" strokecolor="#89643b">
                <v:textbox inset=",7.2pt">
                  <w:txbxContent>
                    <w:p w:rsidR="00E23934" w:rsidRPr="00734EE3" w:rsidRDefault="00E23934" w:rsidP="00E23934">
                      <w:pPr>
                        <w:jc w:val="center"/>
                        <w:rPr>
                          <w:rFonts w:ascii="Georgia" w:hAnsi="Georgia"/>
                          <w:b/>
                          <w:color w:val="663300"/>
                          <w:u w:val="single"/>
                        </w:rPr>
                      </w:pPr>
                      <w:r w:rsidRPr="00734EE3">
                        <w:rPr>
                          <w:rFonts w:ascii="Georgia" w:hAnsi="Georgia"/>
                          <w:b/>
                          <w:color w:val="663300"/>
                          <w:u w:val="single"/>
                        </w:rPr>
                        <w:t xml:space="preserve">Texas Lactation Support Hotline 1-855-550-6667 </w:t>
                      </w:r>
                    </w:p>
                    <w:p w:rsidR="00E23934" w:rsidRPr="00734EE3" w:rsidRDefault="00E23934" w:rsidP="00E23934">
                      <w:pPr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u w:val="single"/>
                        </w:rPr>
                      </w:pPr>
                    </w:p>
                    <w:p w:rsidR="00E23934" w:rsidRPr="00734EE3" w:rsidRDefault="00E23934" w:rsidP="00B0059E">
                      <w:pPr>
                        <w:pStyle w:val="Heading2"/>
                      </w:pPr>
                      <w:r w:rsidRPr="00734EE3">
                        <w:t>WIC Breastfeeding Centers</w:t>
                      </w:r>
                    </w:p>
                    <w:p w:rsidR="00E23934" w:rsidRPr="00734EE3" w:rsidRDefault="00E23934" w:rsidP="00E23934">
                      <w:pPr>
                        <w:ind w:left="3600" w:firstLine="720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</w:pPr>
                    </w:p>
                    <w:p w:rsidR="00FC11CE" w:rsidRPr="00734EE3" w:rsidRDefault="00E23934" w:rsidP="00E23934">
                      <w:pPr>
                        <w:ind w:left="3600" w:firstLine="720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</w:pP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  <w:t>Mom’s Place – Austin</w:t>
                      </w:r>
                    </w:p>
                    <w:p w:rsidR="00FC11CE" w:rsidRPr="00734EE3" w:rsidRDefault="00E23934" w:rsidP="00E23934">
                      <w:pPr>
                        <w:ind w:left="1080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</w:pP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</w:rPr>
                        <w:t xml:space="preserve">                                                      </w:t>
                      </w: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  <w:t xml:space="preserve">800-514-6667  </w:t>
                      </w:r>
                      <w:hyperlink r:id="rId16" w:tooltip="Mom's Place Austin" w:history="1">
                        <w:r w:rsidRPr="00734EE3">
                          <w:rPr>
                            <w:rStyle w:val="Hyperlink"/>
                            <w:rFonts w:ascii="Georgia" w:hAnsi="Georgia"/>
                            <w:color w:val="663300"/>
                            <w:sz w:val="19"/>
                            <w:szCs w:val="19"/>
                          </w:rPr>
                          <w:t>www.momsplace.org</w:t>
                        </w:r>
                      </w:hyperlink>
                    </w:p>
                    <w:p w:rsidR="00E23934" w:rsidRPr="00734EE3" w:rsidRDefault="00E23934" w:rsidP="00E23934">
                      <w:pPr>
                        <w:ind w:left="36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</w:pPr>
                    </w:p>
                    <w:p w:rsidR="00FC11CE" w:rsidRPr="00734EE3" w:rsidRDefault="00E23934" w:rsidP="00E23934">
                      <w:pPr>
                        <w:ind w:left="36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</w:pP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  <w:t>Lactation Care Center – Dallas</w:t>
                      </w:r>
                    </w:p>
                    <w:p w:rsidR="00FC11CE" w:rsidRPr="00734EE3" w:rsidRDefault="00734EE3" w:rsidP="00E23934">
                      <w:pPr>
                        <w:ind w:left="1080"/>
                        <w:jc w:val="center"/>
                        <w:rPr>
                          <w:rStyle w:val="Hyperlink"/>
                          <w:color w:val="663300"/>
                          <w:sz w:val="19"/>
                          <w:szCs w:val="19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  <w:t>855-550-6667</w:t>
                      </w:r>
                      <w:r w:rsidR="00E23934"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17" w:tooltip="Lactatiton Care Center Dallas" w:history="1">
                        <w:r w:rsidR="00E23934" w:rsidRPr="00734EE3">
                          <w:rPr>
                            <w:rStyle w:val="Hyperlink"/>
                            <w:rFonts w:ascii="Georgia" w:hAnsi="Georgia"/>
                            <w:color w:val="663300"/>
                            <w:sz w:val="19"/>
                            <w:szCs w:val="19"/>
                          </w:rPr>
                          <w:t>www.lactationcarecenterdallas.com</w:t>
                        </w:r>
                      </w:hyperlink>
                      <w:r w:rsidR="00E23934" w:rsidRPr="00734EE3">
                        <w:rPr>
                          <w:rStyle w:val="Hyperlink"/>
                          <w:color w:val="663300"/>
                          <w:sz w:val="19"/>
                          <w:szCs w:val="19"/>
                        </w:rPr>
                        <w:t xml:space="preserve"> </w:t>
                      </w:r>
                    </w:p>
                    <w:p w:rsidR="00E23934" w:rsidRPr="00734EE3" w:rsidRDefault="00E23934" w:rsidP="00E23934">
                      <w:pPr>
                        <w:ind w:left="360"/>
                        <w:jc w:val="center"/>
                        <w:rPr>
                          <w:rStyle w:val="Hyperlink"/>
                          <w:color w:val="663300"/>
                          <w:sz w:val="19"/>
                          <w:szCs w:val="19"/>
                        </w:rPr>
                      </w:pPr>
                    </w:p>
                    <w:p w:rsidR="00FC11CE" w:rsidRPr="00734EE3" w:rsidRDefault="00E23934" w:rsidP="00E23934">
                      <w:pPr>
                        <w:ind w:left="36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</w:pP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  <w:t>Lactation Foundation – Houston</w:t>
                      </w:r>
                    </w:p>
                    <w:p w:rsidR="00FC11CE" w:rsidRPr="00734EE3" w:rsidRDefault="00E23934" w:rsidP="00E23934">
                      <w:pPr>
                        <w:ind w:left="2160" w:firstLine="720"/>
                        <w:rPr>
                          <w:rStyle w:val="Hyperlink"/>
                          <w:color w:val="663300"/>
                          <w:sz w:val="19"/>
                          <w:szCs w:val="19"/>
                        </w:rPr>
                      </w:pP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</w:rPr>
                        <w:t xml:space="preserve">             </w:t>
                      </w: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  <w:t xml:space="preserve">713-839-0527  </w:t>
                      </w:r>
                      <w:hyperlink r:id="rId18" w:tooltip="Lactation Foundation Houston" w:history="1">
                        <w:r w:rsidRPr="00734EE3">
                          <w:rPr>
                            <w:rStyle w:val="Hyperlink"/>
                            <w:rFonts w:ascii="Georgia" w:hAnsi="Georgia"/>
                            <w:color w:val="663300"/>
                            <w:sz w:val="19"/>
                            <w:szCs w:val="19"/>
                          </w:rPr>
                          <w:t>www.lactationfoundation.org</w:t>
                        </w:r>
                      </w:hyperlink>
                    </w:p>
                    <w:p w:rsidR="00E23934" w:rsidRPr="00734EE3" w:rsidRDefault="00E23934" w:rsidP="00E23934">
                      <w:pPr>
                        <w:ind w:left="36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</w:pPr>
                    </w:p>
                    <w:p w:rsidR="00FC11CE" w:rsidRPr="00734EE3" w:rsidRDefault="00E23934" w:rsidP="00E23934">
                      <w:pPr>
                        <w:ind w:left="36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</w:pP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  <w:t>Lactation Care Center – McAllen</w:t>
                      </w:r>
                    </w:p>
                    <w:p w:rsidR="00FC11CE" w:rsidRPr="00734EE3" w:rsidRDefault="00E23934" w:rsidP="00E23934">
                      <w:pPr>
                        <w:ind w:left="1080"/>
                        <w:jc w:val="center"/>
                        <w:rPr>
                          <w:rStyle w:val="Hyperlink"/>
                          <w:color w:val="663300"/>
                          <w:sz w:val="19"/>
                          <w:szCs w:val="19"/>
                        </w:rPr>
                      </w:pPr>
                      <w:r w:rsidRPr="00734EE3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u w:val="single"/>
                        </w:rPr>
                        <w:t xml:space="preserve">956-292-7711 </w:t>
                      </w:r>
                      <w:hyperlink r:id="rId19" w:tooltip="Lactation Care Center McAllen" w:history="1">
                        <w:r w:rsidRPr="00734EE3">
                          <w:rPr>
                            <w:rStyle w:val="Hyperlink"/>
                            <w:rFonts w:ascii="Georgia" w:hAnsi="Georgia"/>
                            <w:color w:val="663300"/>
                            <w:sz w:val="19"/>
                            <w:szCs w:val="19"/>
                          </w:rPr>
                          <w:t>http://www.co.hidalgo.tx.us/index.aspx?NID=1648</w:t>
                        </w:r>
                      </w:hyperlink>
                    </w:p>
                    <w:p w:rsidR="00A25EA0" w:rsidRPr="00734EE3" w:rsidRDefault="00A25EA0" w:rsidP="00E23934">
                      <w:pPr>
                        <w:jc w:val="center"/>
                        <w:rPr>
                          <w:b/>
                          <w:color w:val="6633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7D739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19BD0E4" wp14:editId="51A97678">
                <wp:simplePos x="0" y="0"/>
                <wp:positionH relativeFrom="margin">
                  <wp:posOffset>4410075</wp:posOffset>
                </wp:positionH>
                <wp:positionV relativeFrom="paragraph">
                  <wp:posOffset>-5715</wp:posOffset>
                </wp:positionV>
                <wp:extent cx="2809240" cy="1514475"/>
                <wp:effectExtent l="0" t="0" r="10160" b="2857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240" cy="1514475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7105" w:rsidRPr="00734EE3" w:rsidRDefault="00B07105" w:rsidP="00B0059E">
                            <w:pPr>
                              <w:pStyle w:val="Heading2"/>
                            </w:pPr>
                            <w:r w:rsidRPr="00734EE3">
                              <w:t xml:space="preserve">Helpful </w:t>
                            </w:r>
                            <w:r w:rsidR="00A25EA0" w:rsidRPr="00734EE3">
                              <w:t>Websites</w:t>
                            </w:r>
                          </w:p>
                          <w:p w:rsidR="00B07105" w:rsidRPr="00734EE3" w:rsidRDefault="00B07105" w:rsidP="00F746D0">
                            <w:pPr>
                              <w:rPr>
                                <w:b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:rsidR="008A351F" w:rsidRPr="00734EE3" w:rsidRDefault="00E23934" w:rsidP="00AC06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80" w:hanging="180"/>
                              <w:rPr>
                                <w:rStyle w:val="Hyperlink"/>
                                <w:color w:val="663300"/>
                              </w:rPr>
                            </w:pPr>
                            <w:r w:rsidRPr="00734EE3">
                              <w:rPr>
                                <w:rStyle w:val="Hyperlink"/>
                                <w:rFonts w:ascii="Georgia" w:hAnsi="Georgia"/>
                                <w:color w:val="663300"/>
                                <w:sz w:val="19"/>
                                <w:szCs w:val="19"/>
                              </w:rPr>
                              <w:t>www.</w:t>
                            </w:r>
                            <w:hyperlink r:id="rId20" w:history="1">
                              <w:r w:rsidR="00AC0688" w:rsidRPr="00734EE3">
                                <w:rPr>
                                  <w:rStyle w:val="Hyperlink"/>
                                  <w:rFonts w:ascii="Georgia" w:hAnsi="Georgia"/>
                                  <w:color w:val="663300"/>
                                  <w:sz w:val="19"/>
                                  <w:szCs w:val="19"/>
                                </w:rPr>
                                <w:t>breastmilkcounts.com</w:t>
                              </w:r>
                            </w:hyperlink>
                          </w:p>
                          <w:p w:rsidR="008A351F" w:rsidRPr="00734EE3" w:rsidRDefault="008A351F" w:rsidP="00A25EA0">
                            <w:pPr>
                              <w:rPr>
                                <w:rStyle w:val="Hyperlink"/>
                                <w:color w:val="663300"/>
                              </w:rPr>
                            </w:pPr>
                          </w:p>
                          <w:p w:rsidR="00E23934" w:rsidRPr="00734EE3" w:rsidRDefault="00E23934" w:rsidP="00AC06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80" w:hanging="180"/>
                              <w:rPr>
                                <w:rStyle w:val="Hyperlink"/>
                                <w:color w:val="663300"/>
                              </w:rPr>
                            </w:pPr>
                            <w:r w:rsidRPr="00734EE3">
                              <w:rPr>
                                <w:rStyle w:val="Hyperlink"/>
                                <w:rFonts w:ascii="Georgia" w:hAnsi="Georgia"/>
                                <w:color w:val="663300"/>
                                <w:sz w:val="19"/>
                                <w:szCs w:val="19"/>
                              </w:rPr>
                              <w:t>www.texasmotherfriendly.org</w:t>
                            </w:r>
                          </w:p>
                          <w:p w:rsidR="00E23934" w:rsidRPr="00734EE3" w:rsidRDefault="00E23934" w:rsidP="00E23934">
                            <w:pPr>
                              <w:rPr>
                                <w:rStyle w:val="Hyperlink"/>
                                <w:rFonts w:ascii="Georgia" w:hAnsi="Georgia"/>
                                <w:color w:val="663300"/>
                                <w:sz w:val="19"/>
                                <w:szCs w:val="19"/>
                              </w:rPr>
                            </w:pPr>
                          </w:p>
                          <w:p w:rsidR="00A25EA0" w:rsidRPr="00734EE3" w:rsidRDefault="00554E03" w:rsidP="00AC06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80" w:hanging="180"/>
                              <w:rPr>
                                <w:rStyle w:val="Hyperlink"/>
                                <w:rFonts w:ascii="Georgia" w:hAnsi="Georgia"/>
                                <w:color w:val="663300"/>
                                <w:sz w:val="19"/>
                                <w:szCs w:val="19"/>
                              </w:rPr>
                            </w:pPr>
                            <w:hyperlink r:id="rId21" w:history="1">
                              <w:r w:rsidR="00E23934" w:rsidRPr="00734EE3">
                                <w:rPr>
                                  <w:rStyle w:val="Hyperlink"/>
                                  <w:rFonts w:ascii="Georgia" w:hAnsi="Georgia"/>
                                  <w:color w:val="663300"/>
                                  <w:sz w:val="19"/>
                                  <w:szCs w:val="19"/>
                                </w:rPr>
                                <w:t>http://www.llli.org/nb.html</w:t>
                              </w:r>
                            </w:hyperlink>
                            <w:r w:rsidR="00A25EA0" w:rsidRPr="00734EE3">
                              <w:rPr>
                                <w:rStyle w:val="Hyperlink"/>
                                <w:rFonts w:ascii="Georgia" w:hAnsi="Georgia"/>
                                <w:color w:val="6633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8A351F" w:rsidRPr="00AC0688" w:rsidRDefault="008A351F" w:rsidP="007167C1">
                            <w:pPr>
                              <w:rPr>
                                <w:rFonts w:ascii="Georgia" w:hAnsi="Georgia"/>
                                <w:color w:val="E5B8B7" w:themeColor="accent2" w:themeTint="66"/>
                                <w:sz w:val="19"/>
                                <w:szCs w:val="19"/>
                              </w:rPr>
                            </w:pPr>
                          </w:p>
                          <w:p w:rsidR="008A351F" w:rsidRPr="00AC0688" w:rsidRDefault="00554E03" w:rsidP="00E23934">
                            <w:pPr>
                              <w:pStyle w:val="ListParagraph"/>
                              <w:ind w:left="180"/>
                              <w:rPr>
                                <w:rFonts w:ascii="Georgia" w:hAnsi="Georgia"/>
                                <w:color w:val="E5B8B7" w:themeColor="accent2" w:themeTint="66"/>
                                <w:sz w:val="19"/>
                                <w:szCs w:val="19"/>
                              </w:rPr>
                            </w:pPr>
                            <w:hyperlink r:id="rId22" w:history="1"/>
                            <w:r w:rsidR="00E23934">
                              <w:rPr>
                                <w:rStyle w:val="Hyperlink"/>
                                <w:rFonts w:ascii="Georgia" w:hAnsi="Georgia"/>
                                <w:color w:val="E5B8B7" w:themeColor="accent2" w:themeTint="66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8A351F" w:rsidRPr="00AF6BB1" w:rsidRDefault="008A351F" w:rsidP="00F746D0">
                            <w:pPr>
                              <w:rPr>
                                <w:b/>
                                <w:color w:val="E5B8B7" w:themeColor="accent2" w:themeTint="66"/>
                                <w:sz w:val="18"/>
                              </w:rPr>
                            </w:pPr>
                          </w:p>
                          <w:p w:rsidR="008A351F" w:rsidRPr="003218E1" w:rsidRDefault="008A351F" w:rsidP="00F746D0">
                            <w:pPr>
                              <w:rPr>
                                <w:b/>
                                <w:color w:val="F2DBDB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9BD0E4" id="AutoShape 2" o:spid="_x0000_s1032" style="position:absolute;margin-left:347.25pt;margin-top:-.45pt;width:221.2pt;height:119.2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" fillcolor="white [3212]" strokecolor="#89643b">
                <v:textbox inset=",7.2pt">
                  <w:txbxContent>
                    <w:p w:rsidR="00B07105" w:rsidRPr="00734EE3" w:rsidRDefault="00B07105" w:rsidP="00B0059E">
                      <w:pPr>
                        <w:pStyle w:val="Heading2"/>
                      </w:pPr>
                      <w:r w:rsidRPr="00734EE3">
                        <w:t xml:space="preserve">Helpful </w:t>
                      </w:r>
                      <w:r w:rsidR="00A25EA0" w:rsidRPr="00734EE3">
                        <w:t>Websites</w:t>
                      </w:r>
                    </w:p>
                    <w:p w:rsidR="00B07105" w:rsidRPr="00734EE3" w:rsidRDefault="00B07105" w:rsidP="00F746D0">
                      <w:pPr>
                        <w:rPr>
                          <w:b/>
                          <w:color w:val="663300"/>
                          <w:sz w:val="20"/>
                          <w:szCs w:val="20"/>
                        </w:rPr>
                      </w:pPr>
                    </w:p>
                    <w:p w:rsidR="008A351F" w:rsidRPr="00734EE3" w:rsidRDefault="00E23934" w:rsidP="00AC06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80" w:hanging="180"/>
                        <w:rPr>
                          <w:rStyle w:val="Hyperlink"/>
                          <w:color w:val="663300"/>
                        </w:rPr>
                      </w:pPr>
                      <w:r w:rsidRPr="00734EE3">
                        <w:rPr>
                          <w:rStyle w:val="Hyperlink"/>
                          <w:rFonts w:ascii="Georgia" w:hAnsi="Georgia"/>
                          <w:color w:val="663300"/>
                          <w:sz w:val="19"/>
                          <w:szCs w:val="19"/>
                        </w:rPr>
                        <w:t>www.</w:t>
                      </w:r>
                      <w:hyperlink r:id="rId23" w:history="1">
                        <w:r w:rsidR="00AC0688" w:rsidRPr="00734EE3">
                          <w:rPr>
                            <w:rStyle w:val="Hyperlink"/>
                            <w:rFonts w:ascii="Georgia" w:hAnsi="Georgia"/>
                            <w:color w:val="663300"/>
                            <w:sz w:val="19"/>
                            <w:szCs w:val="19"/>
                          </w:rPr>
                          <w:t>breastmilkcounts.com</w:t>
                        </w:r>
                      </w:hyperlink>
                    </w:p>
                    <w:p w:rsidR="008A351F" w:rsidRPr="00734EE3" w:rsidRDefault="008A351F" w:rsidP="00A25EA0">
                      <w:pPr>
                        <w:rPr>
                          <w:rStyle w:val="Hyperlink"/>
                          <w:color w:val="663300"/>
                        </w:rPr>
                      </w:pPr>
                    </w:p>
                    <w:p w:rsidR="00E23934" w:rsidRPr="00734EE3" w:rsidRDefault="00E23934" w:rsidP="00AC06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80" w:hanging="180"/>
                        <w:rPr>
                          <w:rStyle w:val="Hyperlink"/>
                          <w:color w:val="663300"/>
                        </w:rPr>
                      </w:pPr>
                      <w:r w:rsidRPr="00734EE3">
                        <w:rPr>
                          <w:rStyle w:val="Hyperlink"/>
                          <w:rFonts w:ascii="Georgia" w:hAnsi="Georgia"/>
                          <w:color w:val="663300"/>
                          <w:sz w:val="19"/>
                          <w:szCs w:val="19"/>
                        </w:rPr>
                        <w:t>www.texasmotherfriendly.org</w:t>
                      </w:r>
                    </w:p>
                    <w:p w:rsidR="00E23934" w:rsidRPr="00734EE3" w:rsidRDefault="00E23934" w:rsidP="00E23934">
                      <w:pPr>
                        <w:rPr>
                          <w:rStyle w:val="Hyperlink"/>
                          <w:rFonts w:ascii="Georgia" w:hAnsi="Georgia"/>
                          <w:color w:val="663300"/>
                          <w:sz w:val="19"/>
                          <w:szCs w:val="19"/>
                        </w:rPr>
                      </w:pPr>
                    </w:p>
                    <w:p w:rsidR="00A25EA0" w:rsidRPr="00734EE3" w:rsidRDefault="00554E03" w:rsidP="00AC06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80" w:hanging="180"/>
                        <w:rPr>
                          <w:rStyle w:val="Hyperlink"/>
                          <w:rFonts w:ascii="Georgia" w:hAnsi="Georgia"/>
                          <w:color w:val="663300"/>
                          <w:sz w:val="19"/>
                          <w:szCs w:val="19"/>
                        </w:rPr>
                      </w:pPr>
                      <w:hyperlink r:id="rId24" w:history="1">
                        <w:r w:rsidR="00E23934" w:rsidRPr="00734EE3">
                          <w:rPr>
                            <w:rStyle w:val="Hyperlink"/>
                            <w:rFonts w:ascii="Georgia" w:hAnsi="Georgia"/>
                            <w:color w:val="663300"/>
                            <w:sz w:val="19"/>
                            <w:szCs w:val="19"/>
                          </w:rPr>
                          <w:t>http://www.llli.org/nb.html</w:t>
                        </w:r>
                      </w:hyperlink>
                      <w:r w:rsidR="00A25EA0" w:rsidRPr="00734EE3">
                        <w:rPr>
                          <w:rStyle w:val="Hyperlink"/>
                          <w:rFonts w:ascii="Georgia" w:hAnsi="Georgia"/>
                          <w:color w:val="663300"/>
                          <w:sz w:val="19"/>
                          <w:szCs w:val="19"/>
                        </w:rPr>
                        <w:t xml:space="preserve"> </w:t>
                      </w:r>
                    </w:p>
                    <w:p w:rsidR="008A351F" w:rsidRPr="00AC0688" w:rsidRDefault="008A351F" w:rsidP="007167C1">
                      <w:pPr>
                        <w:rPr>
                          <w:rFonts w:ascii="Georgia" w:hAnsi="Georgia"/>
                          <w:color w:val="E5B8B7" w:themeColor="accent2" w:themeTint="66"/>
                          <w:sz w:val="19"/>
                          <w:szCs w:val="19"/>
                        </w:rPr>
                      </w:pPr>
                    </w:p>
                    <w:p w:rsidR="008A351F" w:rsidRPr="00AC0688" w:rsidRDefault="00554E03" w:rsidP="00E23934">
                      <w:pPr>
                        <w:pStyle w:val="ListParagraph"/>
                        <w:ind w:left="180"/>
                        <w:rPr>
                          <w:rFonts w:ascii="Georgia" w:hAnsi="Georgia"/>
                          <w:color w:val="E5B8B7" w:themeColor="accent2" w:themeTint="66"/>
                          <w:sz w:val="19"/>
                          <w:szCs w:val="19"/>
                        </w:rPr>
                      </w:pPr>
                      <w:hyperlink r:id="rId25" w:history="1"/>
                      <w:r w:rsidR="00E23934">
                        <w:rPr>
                          <w:rStyle w:val="Hyperlink"/>
                          <w:rFonts w:ascii="Georgia" w:hAnsi="Georgia"/>
                          <w:color w:val="E5B8B7" w:themeColor="accent2" w:themeTint="66"/>
                          <w:sz w:val="19"/>
                          <w:szCs w:val="19"/>
                        </w:rPr>
                        <w:t xml:space="preserve"> </w:t>
                      </w:r>
                    </w:p>
                    <w:p w:rsidR="008A351F" w:rsidRPr="00AF6BB1" w:rsidRDefault="008A351F" w:rsidP="00F746D0">
                      <w:pPr>
                        <w:rPr>
                          <w:b/>
                          <w:color w:val="E5B8B7" w:themeColor="accent2" w:themeTint="66"/>
                          <w:sz w:val="18"/>
                        </w:rPr>
                      </w:pPr>
                    </w:p>
                    <w:p w:rsidR="008A351F" w:rsidRPr="003218E1" w:rsidRDefault="008A351F" w:rsidP="00F746D0">
                      <w:pPr>
                        <w:rPr>
                          <w:b/>
                          <w:color w:val="F2DBDB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7D9CB59" wp14:editId="095AF5FE">
                <wp:simplePos x="0" y="0"/>
                <wp:positionH relativeFrom="margin">
                  <wp:posOffset>85725</wp:posOffset>
                </wp:positionH>
                <wp:positionV relativeFrom="paragraph">
                  <wp:posOffset>-5715</wp:posOffset>
                </wp:positionV>
                <wp:extent cx="4161155" cy="1514475"/>
                <wp:effectExtent l="0" t="0" r="10795" b="28575"/>
                <wp:wrapNone/>
                <wp:docPr id="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155" cy="1514475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0F00" w:rsidRPr="00734EE3" w:rsidRDefault="00E30F00" w:rsidP="00B0059E">
                            <w:pPr>
                              <w:pStyle w:val="Heading2"/>
                            </w:pPr>
                            <w:r w:rsidRPr="00734EE3">
                              <w:t>Helpful Online Mom-to-Mom Support</w:t>
                            </w:r>
                          </w:p>
                          <w:p w:rsidR="00E30F00" w:rsidRPr="00734EE3" w:rsidRDefault="00E30F00" w:rsidP="00E30F00">
                            <w:pPr>
                              <w:rPr>
                                <w:b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:rsidR="00E30F00" w:rsidRPr="00734EE3" w:rsidRDefault="00554E03" w:rsidP="00E30F0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80" w:hanging="180"/>
                              <w:rPr>
                                <w:rFonts w:ascii="Georgia" w:hAnsi="Georgia"/>
                                <w:color w:val="663300"/>
                                <w:sz w:val="19"/>
                                <w:szCs w:val="19"/>
                              </w:rPr>
                            </w:pPr>
                            <w:hyperlink r:id="rId26" w:history="1">
                              <w:r w:rsidR="00E30F00" w:rsidRPr="00734EE3">
                                <w:rPr>
                                  <w:rFonts w:ascii="Georgia" w:hAnsi="Georgia"/>
                                  <w:color w:val="663300"/>
                                  <w:sz w:val="19"/>
                                  <w:szCs w:val="19"/>
                                </w:rPr>
                                <w:t>http://forums.llli.org/</w:t>
                              </w:r>
                            </w:hyperlink>
                          </w:p>
                          <w:p w:rsidR="00E30F00" w:rsidRPr="00734EE3" w:rsidRDefault="00E30F00" w:rsidP="00E30F00">
                            <w:pPr>
                              <w:pStyle w:val="ListParagraph"/>
                              <w:ind w:left="180"/>
                              <w:rPr>
                                <w:rFonts w:ascii="Georgia" w:hAnsi="Georgia"/>
                                <w:color w:val="663300"/>
                                <w:sz w:val="19"/>
                                <w:szCs w:val="19"/>
                              </w:rPr>
                            </w:pPr>
                          </w:p>
                          <w:p w:rsidR="00E30F00" w:rsidRPr="00734EE3" w:rsidRDefault="00554E03" w:rsidP="00E30F0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80" w:hanging="180"/>
                              <w:rPr>
                                <w:b/>
                                <w:color w:val="663300"/>
                                <w:sz w:val="18"/>
                              </w:rPr>
                            </w:pPr>
                            <w:hyperlink r:id="rId27" w:history="1">
                              <w:r w:rsidR="00E30F00" w:rsidRPr="00734EE3">
                                <w:rPr>
                                  <w:rFonts w:ascii="Georgia" w:hAnsi="Georgia"/>
                                  <w:color w:val="663300"/>
                                  <w:sz w:val="19"/>
                                  <w:szCs w:val="19"/>
                                </w:rPr>
                                <w:t>http://www.breastfeeding.com/forums/</w:t>
                              </w:r>
                            </w:hyperlink>
                          </w:p>
                          <w:p w:rsidR="00E30F00" w:rsidRPr="00734EE3" w:rsidRDefault="00E30F00" w:rsidP="00E30F00">
                            <w:pPr>
                              <w:pStyle w:val="ListParagraph"/>
                              <w:rPr>
                                <w:rFonts w:ascii="Georgia" w:hAnsi="Georgia"/>
                                <w:color w:val="66330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D9CB59" id="AutoShape 39" o:spid="_x0000_s1033" style="position:absolute;margin-left:6.75pt;margin-top:-.45pt;width:327.65pt;height:119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" fillcolor="white [3212]" strokecolor="#89643b">
                <v:textbox inset=",7.2pt">
                  <w:txbxContent>
                    <w:p w:rsidR="00E30F00" w:rsidRPr="00734EE3" w:rsidRDefault="00E30F00" w:rsidP="00B0059E">
                      <w:pPr>
                        <w:pStyle w:val="Heading2"/>
                      </w:pPr>
                      <w:r w:rsidRPr="00734EE3">
                        <w:t>Helpful Online Mom-to-Mom Support</w:t>
                      </w:r>
                    </w:p>
                    <w:p w:rsidR="00E30F00" w:rsidRPr="00734EE3" w:rsidRDefault="00E30F00" w:rsidP="00E30F00">
                      <w:pPr>
                        <w:rPr>
                          <w:b/>
                          <w:color w:val="663300"/>
                          <w:sz w:val="20"/>
                          <w:szCs w:val="20"/>
                        </w:rPr>
                      </w:pPr>
                    </w:p>
                    <w:p w:rsidR="00E30F00" w:rsidRPr="00734EE3" w:rsidRDefault="00554E03" w:rsidP="00E30F0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80" w:hanging="180"/>
                        <w:rPr>
                          <w:rFonts w:ascii="Georgia" w:hAnsi="Georgia"/>
                          <w:color w:val="663300"/>
                          <w:sz w:val="19"/>
                          <w:szCs w:val="19"/>
                        </w:rPr>
                      </w:pPr>
                      <w:hyperlink r:id="rId28" w:history="1">
                        <w:r w:rsidR="00E30F00" w:rsidRPr="00734EE3">
                          <w:rPr>
                            <w:rFonts w:ascii="Georgia" w:hAnsi="Georgia"/>
                            <w:color w:val="663300"/>
                            <w:sz w:val="19"/>
                            <w:szCs w:val="19"/>
                          </w:rPr>
                          <w:t>http://forums.llli.org/</w:t>
                        </w:r>
                      </w:hyperlink>
                    </w:p>
                    <w:p w:rsidR="00E30F00" w:rsidRPr="00734EE3" w:rsidRDefault="00E30F00" w:rsidP="00E30F00">
                      <w:pPr>
                        <w:pStyle w:val="ListParagraph"/>
                        <w:ind w:left="180"/>
                        <w:rPr>
                          <w:rFonts w:ascii="Georgia" w:hAnsi="Georgia"/>
                          <w:color w:val="663300"/>
                          <w:sz w:val="19"/>
                          <w:szCs w:val="19"/>
                        </w:rPr>
                      </w:pPr>
                    </w:p>
                    <w:p w:rsidR="00E30F00" w:rsidRPr="00734EE3" w:rsidRDefault="00554E03" w:rsidP="00E30F0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80" w:hanging="180"/>
                        <w:rPr>
                          <w:b/>
                          <w:color w:val="663300"/>
                          <w:sz w:val="18"/>
                        </w:rPr>
                      </w:pPr>
                      <w:hyperlink r:id="rId29" w:history="1">
                        <w:r w:rsidR="00E30F00" w:rsidRPr="00734EE3">
                          <w:rPr>
                            <w:rFonts w:ascii="Georgia" w:hAnsi="Georgia"/>
                            <w:color w:val="663300"/>
                            <w:sz w:val="19"/>
                            <w:szCs w:val="19"/>
                          </w:rPr>
                          <w:t>http://www.breastfeeding.com/forums/</w:t>
                        </w:r>
                      </w:hyperlink>
                    </w:p>
                    <w:p w:rsidR="00E30F00" w:rsidRPr="00734EE3" w:rsidRDefault="00E30F00" w:rsidP="00E30F00">
                      <w:pPr>
                        <w:pStyle w:val="ListParagraph"/>
                        <w:rPr>
                          <w:rFonts w:ascii="Georgia" w:hAnsi="Georgia"/>
                          <w:color w:val="66330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AF307A" w:rsidP="00C72A4B"/>
    <w:p w:rsidR="00AF307A" w:rsidRDefault="007D739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6A4FDF" wp14:editId="1C86FA2D">
                <wp:simplePos x="0" y="0"/>
                <wp:positionH relativeFrom="column">
                  <wp:posOffset>19050</wp:posOffset>
                </wp:positionH>
                <wp:positionV relativeFrom="paragraph">
                  <wp:posOffset>33020</wp:posOffset>
                </wp:positionV>
                <wp:extent cx="7286625" cy="1403985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417" w:rsidRPr="00FF3417" w:rsidRDefault="00FF3417" w:rsidP="00FF341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9"/>
                                <w:szCs w:val="19"/>
                              </w:rPr>
                            </w:pPr>
                            <w:r w:rsidRPr="00FF3417">
                              <w:rPr>
                                <w:rFonts w:ascii="Georgia" w:hAnsi="Georgia"/>
                                <w:b/>
                                <w:sz w:val="19"/>
                                <w:szCs w:val="19"/>
                              </w:rPr>
                              <w:t xml:space="preserve">USDA is an equal opportunity provider and employer. © 2015 Department of State Health Services. </w:t>
                            </w:r>
                            <w:r w:rsidRPr="00FF3417">
                              <w:rPr>
                                <w:rFonts w:ascii="Georgia" w:hAnsi="Georgia"/>
                                <w:b/>
                                <w:sz w:val="19"/>
                                <w:szCs w:val="19"/>
                              </w:rPr>
                              <w:br/>
                              <w:t>Nutrition Services Section. All rights reserved.</w:t>
                            </w:r>
                          </w:p>
                          <w:p w:rsidR="007D7399" w:rsidRDefault="007D7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A4FDF" id="Text Box 2" o:spid="_x0000_s1034" type="#_x0000_t202" style="position:absolute;margin-left:1.5pt;margin-top:2.6pt;width:573.75pt;height:110.5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" filled="f" stroked="f">
                <v:textbox>
                  <w:txbxContent>
                    <w:p w:rsidR="00FF3417" w:rsidRPr="00FF3417" w:rsidRDefault="00FF3417" w:rsidP="00FF3417">
                      <w:pPr>
                        <w:jc w:val="center"/>
                        <w:rPr>
                          <w:rFonts w:ascii="Georgia" w:hAnsi="Georgia"/>
                          <w:b/>
                          <w:sz w:val="19"/>
                          <w:szCs w:val="19"/>
                        </w:rPr>
                      </w:pPr>
                      <w:r w:rsidRPr="00FF3417">
                        <w:rPr>
                          <w:rFonts w:ascii="Georgia" w:hAnsi="Georgia"/>
                          <w:b/>
                          <w:sz w:val="19"/>
                          <w:szCs w:val="19"/>
                        </w:rPr>
                        <w:t xml:space="preserve">USDA is an equal opportunity provider and employer. © 2015 Department of State Health Services. </w:t>
                      </w:r>
                      <w:r w:rsidRPr="00FF3417">
                        <w:rPr>
                          <w:rFonts w:ascii="Georgia" w:hAnsi="Georgia"/>
                          <w:b/>
                          <w:sz w:val="19"/>
                          <w:szCs w:val="19"/>
                        </w:rPr>
                        <w:br/>
                        <w:t>Nutrition Services Section. All rights reserved.</w:t>
                      </w:r>
                    </w:p>
                    <w:p w:rsidR="007D7399" w:rsidRDefault="007D7399"/>
                  </w:txbxContent>
                </v:textbox>
              </v:shape>
            </w:pict>
          </mc:Fallback>
        </mc:AlternateContent>
      </w:r>
    </w:p>
    <w:sectPr w:rsidR="00AF307A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946A1"/>
    <w:multiLevelType w:val="hybridMultilevel"/>
    <w:tmpl w:val="17381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CE5362"/>
    <w:multiLevelType w:val="hybridMultilevel"/>
    <w:tmpl w:val="B2D4E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0636A"/>
    <w:multiLevelType w:val="hybridMultilevel"/>
    <w:tmpl w:val="6720923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455C2533"/>
    <w:multiLevelType w:val="hybridMultilevel"/>
    <w:tmpl w:val="936C1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60BA9"/>
    <w:multiLevelType w:val="hybridMultilevel"/>
    <w:tmpl w:val="E6866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73DFA"/>
    <w:multiLevelType w:val="hybridMultilevel"/>
    <w:tmpl w:val="AD4CC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C1304"/>
    <w:multiLevelType w:val="hybridMultilevel"/>
    <w:tmpl w:val="66B6C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F2E55"/>
    <w:multiLevelType w:val="hybridMultilevel"/>
    <w:tmpl w:val="666E1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80B20"/>
    <w:multiLevelType w:val="hybridMultilevel"/>
    <w:tmpl w:val="1D302E28"/>
    <w:lvl w:ilvl="0" w:tplc="1E7A8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60B56">
      <w:start w:val="15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462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66C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FCC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B82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3A4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326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BC3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E60"/>
    <w:rsid w:val="00015BBA"/>
    <w:rsid w:val="0003296B"/>
    <w:rsid w:val="00070AE8"/>
    <w:rsid w:val="000732C2"/>
    <w:rsid w:val="000904A8"/>
    <w:rsid w:val="000C5595"/>
    <w:rsid w:val="000C7D48"/>
    <w:rsid w:val="000E51CE"/>
    <w:rsid w:val="000F2E63"/>
    <w:rsid w:val="001259D2"/>
    <w:rsid w:val="00133A59"/>
    <w:rsid w:val="00142BB8"/>
    <w:rsid w:val="0018251B"/>
    <w:rsid w:val="00184CB1"/>
    <w:rsid w:val="001859AC"/>
    <w:rsid w:val="001D00A1"/>
    <w:rsid w:val="001D6B0A"/>
    <w:rsid w:val="001E0C17"/>
    <w:rsid w:val="002079DC"/>
    <w:rsid w:val="002115A7"/>
    <w:rsid w:val="00225938"/>
    <w:rsid w:val="00227152"/>
    <w:rsid w:val="002536D3"/>
    <w:rsid w:val="0026142A"/>
    <w:rsid w:val="002866D4"/>
    <w:rsid w:val="002A48E7"/>
    <w:rsid w:val="002B0330"/>
    <w:rsid w:val="002B6BDE"/>
    <w:rsid w:val="002C5567"/>
    <w:rsid w:val="002C7707"/>
    <w:rsid w:val="002E7927"/>
    <w:rsid w:val="002F3E2C"/>
    <w:rsid w:val="0031005E"/>
    <w:rsid w:val="003218E1"/>
    <w:rsid w:val="0036184C"/>
    <w:rsid w:val="00364174"/>
    <w:rsid w:val="003816A4"/>
    <w:rsid w:val="00384854"/>
    <w:rsid w:val="00387775"/>
    <w:rsid w:val="003A587F"/>
    <w:rsid w:val="003A5E00"/>
    <w:rsid w:val="003E1BE5"/>
    <w:rsid w:val="004142EA"/>
    <w:rsid w:val="00421740"/>
    <w:rsid w:val="00452612"/>
    <w:rsid w:val="0046142D"/>
    <w:rsid w:val="00487CA3"/>
    <w:rsid w:val="00491725"/>
    <w:rsid w:val="0049352E"/>
    <w:rsid w:val="004B127C"/>
    <w:rsid w:val="004B1B5D"/>
    <w:rsid w:val="004B2B1B"/>
    <w:rsid w:val="005006D7"/>
    <w:rsid w:val="00527F6B"/>
    <w:rsid w:val="00531EA0"/>
    <w:rsid w:val="00554E03"/>
    <w:rsid w:val="00562D43"/>
    <w:rsid w:val="005834A8"/>
    <w:rsid w:val="0058716D"/>
    <w:rsid w:val="005A7A62"/>
    <w:rsid w:val="005D0A32"/>
    <w:rsid w:val="005E18D8"/>
    <w:rsid w:val="005F3E5C"/>
    <w:rsid w:val="00634A4F"/>
    <w:rsid w:val="00640DA2"/>
    <w:rsid w:val="00651E6F"/>
    <w:rsid w:val="0067027A"/>
    <w:rsid w:val="006E55E2"/>
    <w:rsid w:val="006F549D"/>
    <w:rsid w:val="007048E4"/>
    <w:rsid w:val="007167C1"/>
    <w:rsid w:val="00727F51"/>
    <w:rsid w:val="00734EE3"/>
    <w:rsid w:val="00740E10"/>
    <w:rsid w:val="00741A36"/>
    <w:rsid w:val="00743B57"/>
    <w:rsid w:val="007444C3"/>
    <w:rsid w:val="00751289"/>
    <w:rsid w:val="0075617D"/>
    <w:rsid w:val="0076557F"/>
    <w:rsid w:val="0078582C"/>
    <w:rsid w:val="007B747A"/>
    <w:rsid w:val="007C1833"/>
    <w:rsid w:val="007D323D"/>
    <w:rsid w:val="007D7399"/>
    <w:rsid w:val="007E4964"/>
    <w:rsid w:val="00806428"/>
    <w:rsid w:val="00822FE9"/>
    <w:rsid w:val="0084725B"/>
    <w:rsid w:val="00847D51"/>
    <w:rsid w:val="008727B2"/>
    <w:rsid w:val="00873EE9"/>
    <w:rsid w:val="0087568B"/>
    <w:rsid w:val="008A351F"/>
    <w:rsid w:val="008B0000"/>
    <w:rsid w:val="008B31E4"/>
    <w:rsid w:val="008D5E68"/>
    <w:rsid w:val="008E520A"/>
    <w:rsid w:val="008F06A2"/>
    <w:rsid w:val="009238DC"/>
    <w:rsid w:val="009277CF"/>
    <w:rsid w:val="009401AC"/>
    <w:rsid w:val="00940812"/>
    <w:rsid w:val="009428F2"/>
    <w:rsid w:val="00950277"/>
    <w:rsid w:val="009714B3"/>
    <w:rsid w:val="00982A86"/>
    <w:rsid w:val="00985A18"/>
    <w:rsid w:val="00994FED"/>
    <w:rsid w:val="009B099E"/>
    <w:rsid w:val="009E4869"/>
    <w:rsid w:val="009E6151"/>
    <w:rsid w:val="009E7BF0"/>
    <w:rsid w:val="009E7E7D"/>
    <w:rsid w:val="00A07FC0"/>
    <w:rsid w:val="00A25AB5"/>
    <w:rsid w:val="00A25EA0"/>
    <w:rsid w:val="00A35C82"/>
    <w:rsid w:val="00A444B5"/>
    <w:rsid w:val="00A71644"/>
    <w:rsid w:val="00A742B4"/>
    <w:rsid w:val="00A91981"/>
    <w:rsid w:val="00AA0481"/>
    <w:rsid w:val="00AA2877"/>
    <w:rsid w:val="00AC0688"/>
    <w:rsid w:val="00AC135D"/>
    <w:rsid w:val="00AD1595"/>
    <w:rsid w:val="00AD190C"/>
    <w:rsid w:val="00AD73C2"/>
    <w:rsid w:val="00AE6DBE"/>
    <w:rsid w:val="00AF0019"/>
    <w:rsid w:val="00AF286F"/>
    <w:rsid w:val="00AF307A"/>
    <w:rsid w:val="00AF3C0F"/>
    <w:rsid w:val="00AF6BB1"/>
    <w:rsid w:val="00AF6CC1"/>
    <w:rsid w:val="00B0059E"/>
    <w:rsid w:val="00B0561B"/>
    <w:rsid w:val="00B07105"/>
    <w:rsid w:val="00B1637A"/>
    <w:rsid w:val="00B220D0"/>
    <w:rsid w:val="00B27BDC"/>
    <w:rsid w:val="00B33E5D"/>
    <w:rsid w:val="00B41374"/>
    <w:rsid w:val="00B70980"/>
    <w:rsid w:val="00B71E01"/>
    <w:rsid w:val="00B941E6"/>
    <w:rsid w:val="00BA239F"/>
    <w:rsid w:val="00BC1623"/>
    <w:rsid w:val="00BC7BCA"/>
    <w:rsid w:val="00BD61E3"/>
    <w:rsid w:val="00C07276"/>
    <w:rsid w:val="00C100A5"/>
    <w:rsid w:val="00C208C2"/>
    <w:rsid w:val="00C47331"/>
    <w:rsid w:val="00C72A4B"/>
    <w:rsid w:val="00C84CED"/>
    <w:rsid w:val="00C9048D"/>
    <w:rsid w:val="00C97DCF"/>
    <w:rsid w:val="00CA12DD"/>
    <w:rsid w:val="00CB1A69"/>
    <w:rsid w:val="00CB26B9"/>
    <w:rsid w:val="00CB7CD4"/>
    <w:rsid w:val="00CC665E"/>
    <w:rsid w:val="00CD0E4D"/>
    <w:rsid w:val="00CF0A2A"/>
    <w:rsid w:val="00D156AD"/>
    <w:rsid w:val="00D25EEB"/>
    <w:rsid w:val="00D26EB9"/>
    <w:rsid w:val="00D27E20"/>
    <w:rsid w:val="00D4159B"/>
    <w:rsid w:val="00D43682"/>
    <w:rsid w:val="00D43C4B"/>
    <w:rsid w:val="00D45AEB"/>
    <w:rsid w:val="00D6062A"/>
    <w:rsid w:val="00D64485"/>
    <w:rsid w:val="00D71B2A"/>
    <w:rsid w:val="00DA62D3"/>
    <w:rsid w:val="00DB5B8C"/>
    <w:rsid w:val="00DB710A"/>
    <w:rsid w:val="00DC60EA"/>
    <w:rsid w:val="00DD0C66"/>
    <w:rsid w:val="00DE447E"/>
    <w:rsid w:val="00DE5677"/>
    <w:rsid w:val="00E02DC2"/>
    <w:rsid w:val="00E1023F"/>
    <w:rsid w:val="00E23934"/>
    <w:rsid w:val="00E30F00"/>
    <w:rsid w:val="00E31D2D"/>
    <w:rsid w:val="00E51E4D"/>
    <w:rsid w:val="00E57B82"/>
    <w:rsid w:val="00E867DD"/>
    <w:rsid w:val="00EB343D"/>
    <w:rsid w:val="00EB7E60"/>
    <w:rsid w:val="00EC1524"/>
    <w:rsid w:val="00ED02B7"/>
    <w:rsid w:val="00EE2BCE"/>
    <w:rsid w:val="00F06BEC"/>
    <w:rsid w:val="00F2263F"/>
    <w:rsid w:val="00F47899"/>
    <w:rsid w:val="00F61E1F"/>
    <w:rsid w:val="00F746D0"/>
    <w:rsid w:val="00F76790"/>
    <w:rsid w:val="00F96D35"/>
    <w:rsid w:val="00FA5E5C"/>
    <w:rsid w:val="00FA73E0"/>
    <w:rsid w:val="00FB2D7F"/>
    <w:rsid w:val="00FC11CE"/>
    <w:rsid w:val="00FF2930"/>
    <w:rsid w:val="00FF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9F6CA47-DB62-4686-B274-BA1651E14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9"/>
    <w:qFormat/>
    <w:rsid w:val="003A5E00"/>
    <w:pPr>
      <w:outlineLvl w:val="0"/>
    </w:pPr>
    <w:rPr>
      <w:rFonts w:ascii="Georgia" w:hAnsi="Georgia" w:cs="Cambria"/>
      <w:color w:val="C6A27B"/>
      <w:sz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0059E"/>
    <w:pPr>
      <w:jc w:val="center"/>
      <w:outlineLvl w:val="1"/>
    </w:pPr>
    <w:rPr>
      <w:rFonts w:ascii="Georgia" w:hAnsi="Georgia"/>
      <w:b/>
      <w:color w:val="663300"/>
      <w:sz w:val="23"/>
      <w:szCs w:val="23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A48E7"/>
    <w:pPr>
      <w:spacing w:after="120"/>
      <w:outlineLvl w:val="2"/>
    </w:pPr>
    <w:rPr>
      <w:color w:val="C6A27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A48E7"/>
    <w:pPr>
      <w:outlineLvl w:val="3"/>
    </w:pPr>
    <w:rPr>
      <w:rFonts w:ascii="Cambria" w:hAnsi="Cambria" w:cs="Cambria"/>
      <w:color w:val="C6A27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A5E00"/>
    <w:rPr>
      <w:rFonts w:ascii="Georgia" w:hAnsi="Georgia" w:cs="Cambria"/>
      <w:color w:val="C6A27B"/>
      <w:sz w:val="4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0059E"/>
    <w:rPr>
      <w:rFonts w:ascii="Georgia" w:hAnsi="Georgia"/>
      <w:b/>
      <w:color w:val="663300"/>
      <w:sz w:val="23"/>
      <w:szCs w:val="23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A48E7"/>
    <w:rPr>
      <w:rFonts w:cs="Times New Roman"/>
      <w:color w:val="C6A27B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A48E7"/>
    <w:rPr>
      <w:rFonts w:ascii="Cambria" w:hAnsi="Cambria" w:cs="Cambria"/>
      <w:color w:val="C6A27B"/>
    </w:rPr>
  </w:style>
  <w:style w:type="table" w:styleId="TableGrid">
    <w:name w:val="Table Grid"/>
    <w:basedOn w:val="TableNormal"/>
    <w:uiPriority w:val="99"/>
    <w:rsid w:val="00C72A4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296B"/>
    <w:rPr>
      <w:rFonts w:ascii="Tahoma" w:hAnsi="Tahoma" w:cs="Tahoma"/>
      <w:sz w:val="16"/>
      <w:szCs w:val="16"/>
    </w:rPr>
  </w:style>
  <w:style w:type="paragraph" w:customStyle="1" w:styleId="New">
    <w:name w:val="New!"/>
    <w:basedOn w:val="Normal"/>
    <w:uiPriority w:val="99"/>
    <w:rsid w:val="002A48E7"/>
    <w:pPr>
      <w:jc w:val="center"/>
    </w:pPr>
    <w:rPr>
      <w:rFonts w:cs="Calibri"/>
      <w:color w:val="EAF1DD"/>
      <w:sz w:val="36"/>
    </w:rPr>
  </w:style>
  <w:style w:type="paragraph" w:customStyle="1" w:styleId="Synopsis">
    <w:name w:val="Synopsis"/>
    <w:basedOn w:val="Normal"/>
    <w:uiPriority w:val="99"/>
    <w:rsid w:val="002A48E7"/>
    <w:pPr>
      <w:spacing w:before="240" w:after="120"/>
    </w:pPr>
    <w:rPr>
      <w:color w:val="C6A27B"/>
      <w:sz w:val="20"/>
      <w:szCs w:val="20"/>
    </w:rPr>
  </w:style>
  <w:style w:type="paragraph" w:customStyle="1" w:styleId="EventDetails">
    <w:name w:val="Event Details"/>
    <w:basedOn w:val="Normal"/>
    <w:uiPriority w:val="99"/>
    <w:rsid w:val="002A48E7"/>
    <w:pPr>
      <w:spacing w:before="120" w:after="240"/>
    </w:pPr>
    <w:rPr>
      <w:color w:val="C6A27B"/>
      <w:sz w:val="18"/>
      <w:szCs w:val="18"/>
    </w:rPr>
  </w:style>
  <w:style w:type="paragraph" w:customStyle="1" w:styleId="DateLocation">
    <w:name w:val="Date/Location"/>
    <w:basedOn w:val="Normal"/>
    <w:uiPriority w:val="99"/>
    <w:rsid w:val="002A48E7"/>
    <w:rPr>
      <w:color w:val="C6A27B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2A48E7"/>
    <w:pPr>
      <w:spacing w:before="120" w:after="120"/>
    </w:pPr>
    <w:rPr>
      <w:color w:val="C6A27B"/>
    </w:rPr>
  </w:style>
  <w:style w:type="character" w:customStyle="1" w:styleId="TitleChar">
    <w:name w:val="Title Char"/>
    <w:basedOn w:val="DefaultParagraphFont"/>
    <w:link w:val="Title"/>
    <w:uiPriority w:val="99"/>
    <w:locked/>
    <w:rsid w:val="002A48E7"/>
    <w:rPr>
      <w:rFonts w:cs="Times New Roman"/>
      <w:color w:val="C6A27B"/>
    </w:rPr>
  </w:style>
  <w:style w:type="paragraph" w:customStyle="1" w:styleId="Author">
    <w:name w:val="Author"/>
    <w:basedOn w:val="Normal"/>
    <w:uiPriority w:val="99"/>
    <w:rsid w:val="002A48E7"/>
    <w:pPr>
      <w:spacing w:after="240"/>
    </w:pPr>
    <w:rPr>
      <w:color w:val="C6A27B"/>
      <w:sz w:val="20"/>
      <w:szCs w:val="20"/>
    </w:rPr>
  </w:style>
  <w:style w:type="paragraph" w:customStyle="1" w:styleId="SmallPrint">
    <w:name w:val="Small Print"/>
    <w:basedOn w:val="Normal"/>
    <w:uiPriority w:val="99"/>
    <w:rsid w:val="001D6B0A"/>
    <w:pPr>
      <w:jc w:val="center"/>
    </w:pPr>
    <w:rPr>
      <w:rFonts w:ascii="Cambria" w:hAnsi="Cambria" w:cs="Cambria"/>
      <w:color w:val="C6A27B"/>
      <w:sz w:val="18"/>
      <w:szCs w:val="18"/>
    </w:rPr>
  </w:style>
  <w:style w:type="paragraph" w:styleId="ListParagraph">
    <w:name w:val="List Paragraph"/>
    <w:basedOn w:val="Normal"/>
    <w:uiPriority w:val="99"/>
    <w:qFormat/>
    <w:rsid w:val="007D323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746D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5E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727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5742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802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5042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399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463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068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02533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lactationcarecenterdallas.com/" TargetMode="External"/><Relationship Id="rId18" Type="http://schemas.openxmlformats.org/officeDocument/2006/relationships/hyperlink" Target="http://www.lactationfoundation.org/" TargetMode="External"/><Relationship Id="rId26" Type="http://schemas.openxmlformats.org/officeDocument/2006/relationships/hyperlink" Target="http://forums.llli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lli.org/nb.html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momsplace.org/" TargetMode="External"/><Relationship Id="rId17" Type="http://schemas.openxmlformats.org/officeDocument/2006/relationships/hyperlink" Target="http://www.lactationcarecenterdallas.com/" TargetMode="External"/><Relationship Id="rId25" Type="http://schemas.openxmlformats.org/officeDocument/2006/relationships/hyperlink" Target="http://www.aap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omsplace.org/" TargetMode="External"/><Relationship Id="rId20" Type="http://schemas.openxmlformats.org/officeDocument/2006/relationships/hyperlink" Target="http://www.breastmilkcounts.com" TargetMode="External"/><Relationship Id="rId29" Type="http://schemas.openxmlformats.org/officeDocument/2006/relationships/hyperlink" Target="http://www.breastfeeding.com/forum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24" Type="http://schemas.openxmlformats.org/officeDocument/2006/relationships/hyperlink" Target="http://www.llli.org/nb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o.hidalgo.tx.us/index.aspx?NID=1648" TargetMode="External"/><Relationship Id="rId23" Type="http://schemas.openxmlformats.org/officeDocument/2006/relationships/hyperlink" Target="http://www.breastmilkcounts.com" TargetMode="External"/><Relationship Id="rId28" Type="http://schemas.openxmlformats.org/officeDocument/2006/relationships/hyperlink" Target="http://forums.llli.org/" TargetMode="External"/><Relationship Id="rId10" Type="http://schemas.openxmlformats.org/officeDocument/2006/relationships/image" Target="http://blogs.urbanbaby.com/buzz/files/2009/07/breastfeeding.jpg" TargetMode="External"/><Relationship Id="rId19" Type="http://schemas.openxmlformats.org/officeDocument/2006/relationships/hyperlink" Target="http://www.co.hidalgo.tx.us/index.aspx?NID=1648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lactationfoundation.org/" TargetMode="External"/><Relationship Id="rId22" Type="http://schemas.openxmlformats.org/officeDocument/2006/relationships/hyperlink" Target="http://www.aap.org" TargetMode="External"/><Relationship Id="rId27" Type="http://schemas.openxmlformats.org/officeDocument/2006/relationships/hyperlink" Target="http://www.breastfeeding.com/forums/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griffin\Application%20Data\Microsoft\Templates\BookClub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BookClubFlyer.dotx</Template>
  <TotalTime>0</TotalTime>
  <Pages>1</Pages>
  <Words>7</Words>
  <Characters>45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webdunia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Erickson</dc:creator>
  <cp:lastModifiedBy>Clardy,Jonell (HHSC/DSHS)</cp:lastModifiedBy>
  <cp:revision>2</cp:revision>
  <cp:lastPrinted>2010-10-08T19:21:00Z</cp:lastPrinted>
  <dcterms:created xsi:type="dcterms:W3CDTF">2019-02-01T19:52:00Z</dcterms:created>
  <dcterms:modified xsi:type="dcterms:W3CDTF">2019-02-01T19:52:00Z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